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C1667" w14:textId="77777777" w:rsidR="00AC07C9" w:rsidRPr="00EC3DD1" w:rsidRDefault="004901AE" w:rsidP="00AC07C9">
      <w:pPr>
        <w:rPr>
          <w:szCs w:val="32"/>
        </w:rPr>
      </w:pPr>
      <w:commentRangeStart w:id="0"/>
      <w:commentRangeEnd w:id="0"/>
      <w:r>
        <w:rPr>
          <w:rStyle w:val="Kommentarzeichen"/>
        </w:rPr>
        <w:commentReference w:id="0"/>
      </w:r>
    </w:p>
    <w:p w14:paraId="1094502D" w14:textId="77777777" w:rsidR="004538C0" w:rsidRDefault="00AC07C9" w:rsidP="00AC07C9">
      <w:pPr>
        <w:jc w:val="center"/>
        <w:rPr>
          <w:rFonts w:ascii="Arial Black" w:hAnsi="Arial Black"/>
          <w:sz w:val="28"/>
          <w:szCs w:val="28"/>
        </w:rPr>
      </w:pPr>
      <w:r w:rsidRPr="004538C0">
        <w:rPr>
          <w:rFonts w:ascii="Arial Black" w:hAnsi="Arial Black"/>
          <w:sz w:val="28"/>
          <w:szCs w:val="28"/>
        </w:rPr>
        <w:t xml:space="preserve">Gutachten </w:t>
      </w:r>
    </w:p>
    <w:p w14:paraId="24D49143" w14:textId="77777777" w:rsidR="00356E43" w:rsidRPr="008E100E" w:rsidRDefault="00356E43" w:rsidP="00356E43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zur </w:t>
      </w:r>
      <w:r w:rsidRPr="008E100E">
        <w:rPr>
          <w:rFonts w:ascii="Arial Black" w:hAnsi="Arial Black"/>
        </w:rPr>
        <w:t xml:space="preserve">Ermittlung des Bedarfs an sonderpädagogischer Unterstützung § 13 AO-SF </w:t>
      </w:r>
    </w:p>
    <w:p w14:paraId="09D572B0" w14:textId="77777777" w:rsidR="009548CA" w:rsidRDefault="00AC07C9" w:rsidP="00AC07C9">
      <w:pPr>
        <w:jc w:val="center"/>
        <w:rPr>
          <w:rFonts w:ascii="Arial Black" w:hAnsi="Arial Black"/>
        </w:rPr>
      </w:pPr>
      <w:r w:rsidRPr="004538C0">
        <w:rPr>
          <w:rFonts w:ascii="Arial Black" w:hAnsi="Arial Black"/>
        </w:rPr>
        <w:t>ohne</w:t>
      </w:r>
      <w:r w:rsidR="00995673">
        <w:rPr>
          <w:rFonts w:ascii="Arial Black" w:hAnsi="Arial Black"/>
        </w:rPr>
        <w:t xml:space="preserve"> Förderortwechsel gemäß §§ 11-17</w:t>
      </w:r>
      <w:r w:rsidRPr="004538C0">
        <w:rPr>
          <w:rFonts w:ascii="Arial Black" w:hAnsi="Arial Black"/>
        </w:rPr>
        <w:t xml:space="preserve"> AO-SF </w:t>
      </w:r>
    </w:p>
    <w:p w14:paraId="5C9D7804" w14:textId="77777777" w:rsidR="00AC07C9" w:rsidRDefault="00AC07C9" w:rsidP="00AC07C9">
      <w:pPr>
        <w:jc w:val="center"/>
        <w:rPr>
          <w:rFonts w:ascii="Arial Black" w:hAnsi="Arial Black"/>
        </w:rPr>
      </w:pPr>
      <w:r w:rsidRPr="004538C0">
        <w:rPr>
          <w:rFonts w:ascii="Arial Black" w:hAnsi="Arial Black"/>
        </w:rPr>
        <w:t>bezüglich</w:t>
      </w:r>
    </w:p>
    <w:p w14:paraId="2012267E" w14:textId="77777777" w:rsidR="00F504B5" w:rsidRPr="004538C0" w:rsidRDefault="00F504B5" w:rsidP="00AC07C9">
      <w:pPr>
        <w:jc w:val="center"/>
        <w:rPr>
          <w:rFonts w:ascii="Arial Black" w:hAnsi="Arial Black"/>
        </w:rPr>
      </w:pPr>
    </w:p>
    <w:p w14:paraId="735B7EF8" w14:textId="77777777" w:rsidR="001F5825" w:rsidRDefault="001F5825" w:rsidP="00AC07C9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"/>
        <w:gridCol w:w="9428"/>
      </w:tblGrid>
      <w:tr w:rsidR="00F504B5" w:rsidRPr="00845F14" w14:paraId="0E8C16E1" w14:textId="77777777" w:rsidTr="00E02855">
        <w:trPr>
          <w:trHeight w:hRule="exact" w:val="284"/>
        </w:trPr>
        <w:sdt>
          <w:sdtPr>
            <w:rPr>
              <w:b/>
              <w:sz w:val="22"/>
              <w:szCs w:val="22"/>
            </w:rPr>
            <w:id w:val="-2133697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22F013" w14:textId="3FEC71F8" w:rsidR="00F504B5" w:rsidRPr="00837261" w:rsidRDefault="000D2C16" w:rsidP="00845F14">
                <w:pPr>
                  <w:ind w:left="-57" w:right="-57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9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60C5AC" w14:textId="77777777" w:rsidR="00F504B5" w:rsidRPr="00845F14" w:rsidRDefault="00F504B5" w:rsidP="00AC07C9">
            <w:pPr>
              <w:rPr>
                <w:sz w:val="32"/>
                <w:szCs w:val="32"/>
              </w:rPr>
            </w:pPr>
            <w:r w:rsidRPr="00845F14">
              <w:rPr>
                <w:b/>
                <w:szCs w:val="32"/>
              </w:rPr>
              <w:t>Wechsel des Förderschwerpunktes ohne Wechsel Förderort</w:t>
            </w:r>
          </w:p>
        </w:tc>
      </w:tr>
      <w:tr w:rsidR="00F504B5" w:rsidRPr="00845F14" w14:paraId="24A172A6" w14:textId="77777777" w:rsidTr="00E02855">
        <w:trPr>
          <w:trHeight w:hRule="exact" w:val="142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565C7A" w14:textId="77777777" w:rsidR="00F504B5" w:rsidRPr="008C2C4E" w:rsidRDefault="00F504B5" w:rsidP="00845F14">
            <w:pPr>
              <w:ind w:left="-57" w:right="-57"/>
              <w:jc w:val="center"/>
            </w:pPr>
          </w:p>
        </w:tc>
        <w:tc>
          <w:tcPr>
            <w:tcW w:w="9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68AA4" w14:textId="77777777" w:rsidR="00F504B5" w:rsidRPr="00845F14" w:rsidRDefault="00F504B5" w:rsidP="00AC07C9">
            <w:pPr>
              <w:rPr>
                <w:sz w:val="32"/>
                <w:szCs w:val="32"/>
              </w:rPr>
            </w:pPr>
          </w:p>
        </w:tc>
      </w:tr>
      <w:tr w:rsidR="00F504B5" w:rsidRPr="00845F14" w14:paraId="0C1952D5" w14:textId="77777777" w:rsidTr="00E02855">
        <w:trPr>
          <w:trHeight w:hRule="exact" w:val="284"/>
        </w:trPr>
        <w:sdt>
          <w:sdtPr>
            <w:rPr>
              <w:b/>
              <w:sz w:val="22"/>
              <w:szCs w:val="22"/>
            </w:rPr>
            <w:id w:val="-848788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0B7FF34" w14:textId="564EEBC5" w:rsidR="00F504B5" w:rsidRPr="00837261" w:rsidRDefault="000D2C16" w:rsidP="00845F14">
                <w:pPr>
                  <w:ind w:left="-57" w:right="-57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9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C650E0" w14:textId="77777777" w:rsidR="00F504B5" w:rsidRPr="00845F14" w:rsidRDefault="00F504B5" w:rsidP="00AC07C9">
            <w:pPr>
              <w:rPr>
                <w:sz w:val="32"/>
                <w:szCs w:val="32"/>
              </w:rPr>
            </w:pPr>
            <w:r w:rsidRPr="00845F14">
              <w:rPr>
                <w:b/>
                <w:szCs w:val="32"/>
              </w:rPr>
              <w:t>Feststellung eines zusätzlichen Förderschwerpunktes</w:t>
            </w:r>
          </w:p>
        </w:tc>
      </w:tr>
    </w:tbl>
    <w:p w14:paraId="428B645C" w14:textId="77777777" w:rsidR="00356E43" w:rsidRDefault="00356E43" w:rsidP="00356E43">
      <w:pPr>
        <w:jc w:val="both"/>
      </w:pPr>
    </w:p>
    <w:tbl>
      <w:tblPr>
        <w:tblW w:w="9737" w:type="dxa"/>
        <w:tblLook w:val="01E0" w:firstRow="1" w:lastRow="1" w:firstColumn="1" w:lastColumn="1" w:noHBand="0" w:noVBand="0"/>
      </w:tblPr>
      <w:tblGrid>
        <w:gridCol w:w="4679"/>
        <w:gridCol w:w="5058"/>
      </w:tblGrid>
      <w:tr w:rsidR="003111A2" w:rsidRPr="00966317" w14:paraId="776F93C9" w14:textId="77777777" w:rsidTr="00C50E3E">
        <w:trPr>
          <w:trHeight w:hRule="exact" w:val="594"/>
        </w:trPr>
        <w:tc>
          <w:tcPr>
            <w:tcW w:w="973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95F2FD" w14:textId="77777777" w:rsidR="003111A2" w:rsidRPr="005D3A1F" w:rsidRDefault="003111A2" w:rsidP="00832302">
            <w:pPr>
              <w:tabs>
                <w:tab w:val="left" w:pos="2310"/>
              </w:tabs>
              <w:rPr>
                <w:i/>
              </w:rPr>
            </w:pPr>
            <w:r w:rsidRPr="005D3A1F">
              <w:rPr>
                <w:b/>
                <w:bCs/>
              </w:rPr>
              <w:t>Erziehungsberechtigte</w:t>
            </w:r>
            <w:r>
              <w:t xml:space="preserve"> </w:t>
            </w:r>
            <w:r>
              <w:tab/>
            </w:r>
            <w:r w:rsidRPr="005D3A1F">
              <w:rPr>
                <w:i/>
              </w:rPr>
              <w:t>(ggf. weitere Sorgeberechtigte, z.B.: Vormund, Pflegeeltern, Heim usw.</w:t>
            </w:r>
            <w:r>
              <w:rPr>
                <w:i/>
              </w:rPr>
              <w:t>)</w:t>
            </w:r>
            <w:r w:rsidRPr="005D3A1F">
              <w:rPr>
                <w:i/>
              </w:rPr>
              <w:t xml:space="preserve"> </w:t>
            </w:r>
            <w:r w:rsidRPr="005D3A1F">
              <w:rPr>
                <w:i/>
                <w:w w:val="140"/>
              </w:rPr>
              <w:t>-</w:t>
            </w:r>
          </w:p>
          <w:p w14:paraId="2B97BE63" w14:textId="77777777" w:rsidR="003111A2" w:rsidRPr="00966317" w:rsidRDefault="003111A2" w:rsidP="003111A2">
            <w:pPr>
              <w:tabs>
                <w:tab w:val="left" w:pos="2310"/>
              </w:tabs>
            </w:pPr>
            <w:r w:rsidRPr="005D3A1F">
              <w:rPr>
                <w:i/>
              </w:rPr>
              <w:tab/>
            </w:r>
          </w:p>
        </w:tc>
      </w:tr>
      <w:tr w:rsidR="003111A2" w:rsidRPr="00FB63E2" w14:paraId="442FAC5B" w14:textId="77777777" w:rsidTr="009E34A5">
        <w:trPr>
          <w:trHeight w:hRule="exact" w:val="1210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6C3A" w14:textId="623CFBC7" w:rsidR="003111A2" w:rsidRPr="00D77560" w:rsidRDefault="00D7402F" w:rsidP="00D77560">
            <w:pPr>
              <w:rPr>
                <w:sz w:val="32"/>
                <w:szCs w:val="32"/>
              </w:rPr>
            </w:pPr>
            <w:sdt>
              <w:sdtPr>
                <w:rPr>
                  <w:rFonts w:cs="Arial"/>
                  <w:sz w:val="20"/>
                  <w:szCs w:val="20"/>
                </w:rPr>
                <w:id w:val="1303571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427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A1B41">
              <w:rPr>
                <w:rFonts w:cs="Arial"/>
                <w:sz w:val="32"/>
                <w:szCs w:val="32"/>
              </w:rPr>
              <w:t xml:space="preserve"> </w:t>
            </w:r>
            <w:r w:rsidR="003111A2">
              <w:rPr>
                <w:rFonts w:cs="Arial"/>
                <w:sz w:val="18"/>
                <w:szCs w:val="18"/>
              </w:rPr>
              <w:t xml:space="preserve">alleiniges Sorgerecht </w:t>
            </w:r>
          </w:p>
          <w:p w14:paraId="2F959742" w14:textId="5BCBB96E" w:rsidR="003111A2" w:rsidRDefault="00D7402F" w:rsidP="009A1B41">
            <w:pPr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0"/>
                  <w:szCs w:val="20"/>
                </w:rPr>
                <w:id w:val="1840661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427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A1B41">
              <w:rPr>
                <w:rFonts w:cs="Arial"/>
                <w:sz w:val="32"/>
                <w:szCs w:val="32"/>
              </w:rPr>
              <w:t xml:space="preserve"> </w:t>
            </w:r>
            <w:r w:rsidR="003111A2" w:rsidRPr="00FB63E2">
              <w:rPr>
                <w:rFonts w:cs="Arial"/>
                <w:sz w:val="18"/>
                <w:szCs w:val="18"/>
              </w:rPr>
              <w:t xml:space="preserve">gemeinsames Sorgerecht bei </w:t>
            </w:r>
            <w:proofErr w:type="gramStart"/>
            <w:r w:rsidR="003111A2" w:rsidRPr="00FB63E2">
              <w:rPr>
                <w:rFonts w:cs="Arial"/>
                <w:sz w:val="18"/>
                <w:szCs w:val="18"/>
              </w:rPr>
              <w:t>getrennt lebenden</w:t>
            </w:r>
            <w:proofErr w:type="gramEnd"/>
            <w:r w:rsidR="003111A2" w:rsidRPr="00FB63E2">
              <w:rPr>
                <w:rFonts w:cs="Arial"/>
                <w:sz w:val="18"/>
                <w:szCs w:val="18"/>
              </w:rPr>
              <w:t xml:space="preserve"> Sorgeberechtigten</w:t>
            </w:r>
            <w:r w:rsidR="00DA3F75">
              <w:rPr>
                <w:rFonts w:cs="Arial"/>
                <w:sz w:val="18"/>
                <w:szCs w:val="18"/>
              </w:rPr>
              <w:t xml:space="preserve">. </w:t>
            </w:r>
            <w:r w:rsidR="00DA3F75" w:rsidRPr="00FB63E2">
              <w:rPr>
                <w:rFonts w:cs="Arial"/>
                <w:b/>
                <w:sz w:val="18"/>
                <w:szCs w:val="18"/>
              </w:rPr>
              <w:t xml:space="preserve">Bitte </w:t>
            </w:r>
            <w:r w:rsidR="006B485D">
              <w:rPr>
                <w:rFonts w:cs="Arial"/>
                <w:b/>
                <w:sz w:val="18"/>
                <w:szCs w:val="18"/>
                <w:u w:val="single"/>
              </w:rPr>
              <w:t xml:space="preserve">beide </w:t>
            </w:r>
            <w:r w:rsidR="00DA3F75" w:rsidRPr="00FB63E2">
              <w:rPr>
                <w:rFonts w:cs="Arial"/>
                <w:b/>
                <w:sz w:val="18"/>
                <w:szCs w:val="18"/>
                <w:u w:val="single"/>
              </w:rPr>
              <w:t>Adressen</w:t>
            </w:r>
            <w:r w:rsidR="00DA3F75" w:rsidRPr="00FB63E2">
              <w:rPr>
                <w:rFonts w:cs="Arial"/>
                <w:b/>
                <w:sz w:val="18"/>
                <w:szCs w:val="18"/>
              </w:rPr>
              <w:t xml:space="preserve"> angeben</w:t>
            </w:r>
            <w:r w:rsidR="00DA3F75" w:rsidRPr="00FB63E2">
              <w:rPr>
                <w:rFonts w:cs="Arial"/>
                <w:sz w:val="18"/>
                <w:szCs w:val="18"/>
              </w:rPr>
              <w:t>.</w:t>
            </w:r>
            <w:r w:rsidR="003111A2" w:rsidRPr="00FB63E2">
              <w:rPr>
                <w:rFonts w:cs="Arial"/>
                <w:sz w:val="18"/>
                <w:szCs w:val="18"/>
              </w:rPr>
              <w:t xml:space="preserve"> </w:t>
            </w:r>
          </w:p>
          <w:p w14:paraId="3195985D" w14:textId="0D849729" w:rsidR="009E34A5" w:rsidRPr="009A1B41" w:rsidRDefault="00D7402F" w:rsidP="009A1B41">
            <w:pPr>
              <w:rPr>
                <w:sz w:val="32"/>
                <w:szCs w:val="32"/>
              </w:rPr>
            </w:pPr>
            <w:sdt>
              <w:sdtPr>
                <w:rPr>
                  <w:rFonts w:cs="Arial"/>
                  <w:sz w:val="20"/>
                  <w:szCs w:val="20"/>
                </w:rPr>
                <w:id w:val="-1752417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34A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592B1C">
              <w:rPr>
                <w:rFonts w:cs="Arial"/>
                <w:sz w:val="32"/>
                <w:szCs w:val="32"/>
              </w:rPr>
              <w:t xml:space="preserve"> </w:t>
            </w:r>
            <w:r w:rsidR="009E34A5">
              <w:rPr>
                <w:rFonts w:cs="Arial"/>
                <w:sz w:val="20"/>
                <w:szCs w:val="20"/>
              </w:rPr>
              <w:t>gemeinsames Sorgerecht im gemeinsamen Haushalt</w:t>
            </w:r>
          </w:p>
          <w:p w14:paraId="410828E0" w14:textId="23FC84F5" w:rsidR="003111A2" w:rsidRDefault="00D7402F" w:rsidP="009A1B41">
            <w:pPr>
              <w:rPr>
                <w:rFonts w:cs="Arial"/>
                <w:sz w:val="14"/>
                <w:szCs w:val="14"/>
              </w:rPr>
            </w:pPr>
            <w:sdt>
              <w:sdtPr>
                <w:rPr>
                  <w:rFonts w:cs="Arial"/>
                  <w:sz w:val="20"/>
                  <w:szCs w:val="20"/>
                </w:rPr>
                <w:id w:val="645408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AC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A1B41">
              <w:rPr>
                <w:rFonts w:cs="Arial"/>
                <w:sz w:val="32"/>
                <w:szCs w:val="32"/>
              </w:rPr>
              <w:t xml:space="preserve"> </w:t>
            </w:r>
            <w:r w:rsidR="003111A2" w:rsidRPr="00FB63E2">
              <w:rPr>
                <w:rFonts w:cs="Arial"/>
                <w:sz w:val="18"/>
                <w:szCs w:val="18"/>
              </w:rPr>
              <w:t xml:space="preserve">Vormund </w:t>
            </w:r>
            <w:r w:rsidR="003111A2" w:rsidRPr="00FB63E2">
              <w:rPr>
                <w:rFonts w:cs="Arial"/>
                <w:sz w:val="14"/>
                <w:szCs w:val="14"/>
              </w:rPr>
              <w:t xml:space="preserve"> </w:t>
            </w:r>
          </w:p>
          <w:p w14:paraId="18D87C92" w14:textId="42152A64" w:rsidR="00762AC4" w:rsidRPr="009A1B41" w:rsidRDefault="00762AC4" w:rsidP="009A1B41">
            <w:pPr>
              <w:rPr>
                <w:sz w:val="32"/>
                <w:szCs w:val="32"/>
              </w:rPr>
            </w:pPr>
          </w:p>
        </w:tc>
      </w:tr>
      <w:tr w:rsidR="001B4678" w:rsidRPr="00FB63E2" w14:paraId="654C12C7" w14:textId="77777777" w:rsidTr="00B1298A">
        <w:trPr>
          <w:trHeight w:hRule="exact" w:val="287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AC0516" w14:textId="64CB4016" w:rsidR="001B4678" w:rsidRPr="00CF333D" w:rsidRDefault="001B4678" w:rsidP="00802D06">
            <w:pPr>
              <w:pStyle w:val="Formatvorlage1"/>
              <w:rPr>
                <w:rFonts w:cs="Arial"/>
                <w:color w:val="000000" w:themeColor="text1"/>
                <w:sz w:val="14"/>
                <w:szCs w:val="14"/>
              </w:rPr>
            </w:pPr>
            <w:r w:rsidRPr="004044E8">
              <w:rPr>
                <w:rFonts w:cs="Arial"/>
                <w:b/>
                <w:color w:val="000000" w:themeColor="text1"/>
                <w:sz w:val="14"/>
                <w:szCs w:val="14"/>
                <w:highlight w:val="lightGray"/>
              </w:rPr>
              <w:t>Sorgeberechtigte Person 1</w:t>
            </w:r>
            <w:r w:rsidR="00802D06">
              <w:rPr>
                <w:rFonts w:cs="Arial"/>
                <w:b/>
                <w:sz w:val="14"/>
                <w:szCs w:val="14"/>
              </w:rPr>
              <w:t xml:space="preserve">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930556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2D06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Pr="004044E8">
              <w:rPr>
                <w:rFonts w:cs="Arial"/>
                <w:b/>
                <w:color w:val="000000" w:themeColor="text1"/>
                <w:sz w:val="14"/>
                <w:szCs w:val="14"/>
                <w:highlight w:val="lightGray"/>
              </w:rPr>
              <w:t xml:space="preserve"> </w:t>
            </w:r>
            <w:r w:rsidR="00B1298A">
              <w:rPr>
                <w:rFonts w:cs="Arial"/>
                <w:b/>
                <w:sz w:val="14"/>
                <w:szCs w:val="14"/>
              </w:rPr>
              <w:t xml:space="preserve">weiblich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-353269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98A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="00B1298A">
              <w:rPr>
                <w:rFonts w:cs="Arial"/>
                <w:b/>
                <w:sz w:val="14"/>
                <w:szCs w:val="14"/>
              </w:rPr>
              <w:t xml:space="preserve"> männlich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-412246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98A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="00B1298A">
              <w:rPr>
                <w:rFonts w:cs="Arial"/>
                <w:b/>
                <w:sz w:val="14"/>
                <w:szCs w:val="14"/>
              </w:rPr>
              <w:t xml:space="preserve"> divers </w:t>
            </w:r>
          </w:p>
        </w:tc>
      </w:tr>
      <w:tr w:rsidR="001B4678" w:rsidRPr="00FB63E2" w14:paraId="6667FE4A" w14:textId="77777777" w:rsidTr="00C50E3E">
        <w:trPr>
          <w:trHeight w:hRule="exact" w:val="544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E530" w14:textId="77777777" w:rsidR="001B4678" w:rsidRPr="00FB63E2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 xml:space="preserve">Name und Vorname </w:t>
            </w:r>
          </w:p>
          <w:p w14:paraId="6EAC633D" w14:textId="6EBFB190" w:rsidR="001B4678" w:rsidRPr="00FB63E2" w:rsidRDefault="004044E8" w:rsidP="001B4678">
            <w:pPr>
              <w:pStyle w:val="Formatvorlage1"/>
              <w:spacing w:before="4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4678" w:rsidRPr="00FB63E2" w14:paraId="03DA47A3" w14:textId="1D3E2D78" w:rsidTr="001B4678">
        <w:trPr>
          <w:trHeight w:hRule="exact" w:val="589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9767" w14:textId="77777777" w:rsidR="001B4678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>Anschrif</w:t>
            </w:r>
            <w:r>
              <w:rPr>
                <w:rFonts w:cs="Arial"/>
                <w:sz w:val="14"/>
                <w:szCs w:val="14"/>
              </w:rPr>
              <w:t>t</w:t>
            </w:r>
          </w:p>
          <w:p w14:paraId="32731430" w14:textId="58850DBA" w:rsidR="001B4678" w:rsidRPr="00FB63E2" w:rsidRDefault="001B4678" w:rsidP="001B4678">
            <w:pPr>
              <w:pStyle w:val="Formatvorlage1"/>
              <w:spacing w:before="4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B44EF" w14:textId="77777777" w:rsidR="001B4678" w:rsidRPr="00FB63E2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>Telefonnummer</w:t>
            </w:r>
          </w:p>
          <w:p w14:paraId="75631507" w14:textId="09CD77A1" w:rsidR="001B4678" w:rsidRPr="00FB63E2" w:rsidRDefault="001B4678" w:rsidP="001B4678">
            <w:pPr>
              <w:pStyle w:val="Formatvorlage1"/>
              <w:spacing w:before="4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4678" w:rsidRPr="00FB63E2" w14:paraId="21AF05C6" w14:textId="77777777" w:rsidTr="00B1298A">
        <w:trPr>
          <w:trHeight w:hRule="exact" w:val="229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FAF5A7" w14:textId="5B2D2032" w:rsidR="001B4678" w:rsidRPr="00FB63E2" w:rsidRDefault="001B4678" w:rsidP="00802D06">
            <w:pPr>
              <w:pStyle w:val="Formatvorlage1"/>
              <w:rPr>
                <w:rFonts w:cs="Arial"/>
                <w:b/>
                <w:sz w:val="14"/>
                <w:szCs w:val="14"/>
              </w:rPr>
            </w:pPr>
            <w:r w:rsidRPr="00FB63E2">
              <w:rPr>
                <w:rFonts w:cs="Arial"/>
                <w:b/>
                <w:sz w:val="14"/>
                <w:szCs w:val="14"/>
              </w:rPr>
              <w:t>Sorgeberechtigte Person 2</w:t>
            </w:r>
            <w:r w:rsidR="006B6AC1">
              <w:rPr>
                <w:rFonts w:cs="Arial"/>
                <w:b/>
                <w:sz w:val="14"/>
                <w:szCs w:val="14"/>
              </w:rPr>
              <w:t xml:space="preserve">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-334070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2D06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="00802D06">
              <w:rPr>
                <w:rFonts w:cs="Arial"/>
                <w:b/>
                <w:sz w:val="14"/>
                <w:szCs w:val="14"/>
              </w:rPr>
              <w:t xml:space="preserve"> </w:t>
            </w:r>
            <w:r w:rsidR="00B1298A">
              <w:rPr>
                <w:rFonts w:cs="Arial"/>
                <w:b/>
                <w:sz w:val="14"/>
                <w:szCs w:val="14"/>
              </w:rPr>
              <w:t xml:space="preserve">weiblich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84305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98A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="00B1298A">
              <w:rPr>
                <w:rFonts w:cs="Arial"/>
                <w:b/>
                <w:sz w:val="14"/>
                <w:szCs w:val="14"/>
              </w:rPr>
              <w:t xml:space="preserve"> männlich </w:t>
            </w:r>
            <w:sdt>
              <w:sdtPr>
                <w:rPr>
                  <w:rFonts w:cs="Arial"/>
                  <w:b/>
                  <w:sz w:val="14"/>
                  <w:szCs w:val="14"/>
                </w:rPr>
                <w:id w:val="-89057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98A">
                  <w:rPr>
                    <w:rFonts w:ascii="MS Gothic" w:eastAsia="MS Gothic" w:hAnsi="MS Gothic" w:cs="Arial" w:hint="eastAsia"/>
                    <w:b/>
                    <w:sz w:val="14"/>
                    <w:szCs w:val="14"/>
                  </w:rPr>
                  <w:t>☐</w:t>
                </w:r>
              </w:sdtContent>
            </w:sdt>
            <w:r w:rsidR="00B1298A">
              <w:rPr>
                <w:rFonts w:cs="Arial"/>
                <w:b/>
                <w:sz w:val="14"/>
                <w:szCs w:val="14"/>
              </w:rPr>
              <w:t xml:space="preserve"> divers </w:t>
            </w:r>
          </w:p>
        </w:tc>
      </w:tr>
      <w:tr w:rsidR="001B4678" w:rsidRPr="00FB63E2" w14:paraId="5132D547" w14:textId="77777777" w:rsidTr="00C50E3E">
        <w:trPr>
          <w:trHeight w:hRule="exact" w:val="577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4B4E" w14:textId="77777777" w:rsidR="001B4678" w:rsidRPr="00FB63E2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 xml:space="preserve">Name und Vorname </w:t>
            </w:r>
          </w:p>
          <w:p w14:paraId="2BBEC907" w14:textId="756DBDB0" w:rsidR="001B4678" w:rsidRPr="00FB63E2" w:rsidRDefault="0077427D" w:rsidP="001B4678">
            <w:pPr>
              <w:pStyle w:val="Formatvorlage1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4678" w:rsidRPr="00FB63E2" w14:paraId="00E5F8B4" w14:textId="61DF915F" w:rsidTr="001B4678">
        <w:trPr>
          <w:trHeight w:hRule="exact" w:val="571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2FCE" w14:textId="77777777" w:rsidR="001B4678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>Anschrif</w:t>
            </w:r>
            <w:r>
              <w:rPr>
                <w:rFonts w:cs="Arial"/>
                <w:sz w:val="14"/>
                <w:szCs w:val="14"/>
              </w:rPr>
              <w:t>t</w:t>
            </w:r>
          </w:p>
          <w:p w14:paraId="2390B113" w14:textId="3ABED6EA" w:rsidR="001B4678" w:rsidRPr="00F44CF2" w:rsidRDefault="001B4678" w:rsidP="001B4678">
            <w:pPr>
              <w:pStyle w:val="Formatvorlage1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E8647" w14:textId="77777777" w:rsidR="001B4678" w:rsidRPr="00FB63E2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  <w:r w:rsidRPr="00FB63E2">
              <w:rPr>
                <w:rFonts w:cs="Arial"/>
                <w:sz w:val="14"/>
                <w:szCs w:val="14"/>
              </w:rPr>
              <w:t>Telefonnummer</w:t>
            </w:r>
          </w:p>
          <w:p w14:paraId="58D8D795" w14:textId="1452171B" w:rsidR="001B4678" w:rsidRPr="00F44CF2" w:rsidRDefault="001B4678" w:rsidP="001B4678">
            <w:pPr>
              <w:pStyle w:val="Formatvorlage1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4678" w:rsidRPr="00FB63E2" w14:paraId="1E48F9BE" w14:textId="77777777" w:rsidTr="00C50E3E">
        <w:trPr>
          <w:trHeight w:hRule="exact" w:val="571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09AA2" w14:textId="7401B0C2" w:rsidR="001B4678" w:rsidRDefault="001B4678" w:rsidP="001B4678">
            <w:pPr>
              <w:pStyle w:val="Formatvorlage1"/>
              <w:rPr>
                <w:rFonts w:cs="Arial"/>
                <w:sz w:val="14"/>
                <w:szCs w:val="14"/>
              </w:rPr>
            </w:pPr>
          </w:p>
        </w:tc>
      </w:tr>
    </w:tbl>
    <w:p w14:paraId="1182B9DB" w14:textId="77777777" w:rsidR="003111A2" w:rsidRDefault="003111A2" w:rsidP="00356E43">
      <w:pPr>
        <w:jc w:val="both"/>
      </w:pPr>
    </w:p>
    <w:tbl>
      <w:tblPr>
        <w:tblW w:w="9747" w:type="dxa"/>
        <w:jc w:val="center"/>
        <w:tblLook w:val="01E0" w:firstRow="1" w:lastRow="1" w:firstColumn="1" w:lastColumn="1" w:noHBand="0" w:noVBand="0"/>
      </w:tblPr>
      <w:tblGrid>
        <w:gridCol w:w="2368"/>
        <w:gridCol w:w="1125"/>
        <w:gridCol w:w="1198"/>
        <w:gridCol w:w="63"/>
        <w:gridCol w:w="640"/>
        <w:gridCol w:w="670"/>
        <w:gridCol w:w="360"/>
        <w:gridCol w:w="550"/>
        <w:gridCol w:w="1224"/>
        <w:gridCol w:w="1549"/>
      </w:tblGrid>
      <w:tr w:rsidR="00FE4588" w:rsidRPr="00BA626F" w14:paraId="1AF4DC2D" w14:textId="77777777" w:rsidTr="00176E97">
        <w:trPr>
          <w:trHeight w:val="418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96203B" w14:textId="77777777" w:rsidR="00FE4588" w:rsidRDefault="00FE4588" w:rsidP="005D4C7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Name, Vorname</w:t>
            </w:r>
          </w:p>
        </w:tc>
        <w:tc>
          <w:tcPr>
            <w:tcW w:w="7342" w:type="dxa"/>
            <w:gridSpan w:val="9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025F3EB2" w14:textId="77777777" w:rsidR="00FE4588" w:rsidRPr="00BA626F" w:rsidRDefault="00FE4588" w:rsidP="005D4C74">
            <w:pPr>
              <w:rPr>
                <w:rFonts w:cs="Arial"/>
                <w:sz w:val="22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E4588" w:rsidRPr="00664C3B" w14:paraId="5D3AA7A1" w14:textId="77777777" w:rsidTr="00176E97">
        <w:trPr>
          <w:trHeight w:val="418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F75F4" w14:textId="77777777" w:rsidR="00FE4588" w:rsidRDefault="00FE4588" w:rsidP="005D4C7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Geschlecht</w:t>
            </w:r>
          </w:p>
        </w:tc>
        <w:tc>
          <w:tcPr>
            <w:tcW w:w="7342" w:type="dxa"/>
            <w:gridSpan w:val="9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C4CE6AF" w14:textId="77777777" w:rsidR="00FE4588" w:rsidRPr="00664C3B" w:rsidRDefault="00D7402F" w:rsidP="005D4C74">
            <w:pPr>
              <w:rPr>
                <w:rFonts w:cs="Arial"/>
                <w:b/>
                <w:sz w:val="18"/>
                <w:szCs w:val="20"/>
              </w:rPr>
            </w:pPr>
            <w:sdt>
              <w:sdtPr>
                <w:rPr>
                  <w:rFonts w:cs="Arial"/>
                  <w:b/>
                  <w:sz w:val="22"/>
                  <w:szCs w:val="20"/>
                </w:rPr>
                <w:id w:val="-1582751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88" w:rsidRPr="000D2796">
                  <w:rPr>
                    <w:rFonts w:ascii="MS Gothic" w:eastAsia="MS Gothic" w:hAnsi="MS Gothic" w:cs="Arial" w:hint="eastAsia"/>
                    <w:b/>
                    <w:sz w:val="22"/>
                    <w:szCs w:val="20"/>
                  </w:rPr>
                  <w:t>☐</w:t>
                </w:r>
              </w:sdtContent>
            </w:sdt>
            <w:r w:rsidR="00FE4588" w:rsidRPr="000D2796">
              <w:rPr>
                <w:rFonts w:cs="Arial"/>
                <w:b/>
                <w:sz w:val="22"/>
                <w:szCs w:val="20"/>
              </w:rPr>
              <w:t xml:space="preserve"> w</w:t>
            </w:r>
            <w:r w:rsidR="00FE4588" w:rsidRPr="000D2796">
              <w:rPr>
                <w:rFonts w:cs="Arial"/>
                <w:b/>
                <w:sz w:val="22"/>
                <w:szCs w:val="20"/>
              </w:rPr>
              <w:tab/>
            </w:r>
            <w:sdt>
              <w:sdtPr>
                <w:rPr>
                  <w:rFonts w:cs="Arial"/>
                  <w:b/>
                  <w:sz w:val="22"/>
                  <w:szCs w:val="20"/>
                </w:rPr>
                <w:id w:val="1897011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88">
                  <w:rPr>
                    <w:rFonts w:ascii="MS Gothic" w:eastAsia="MS Gothic" w:hAnsi="MS Gothic" w:cs="Arial" w:hint="eastAsia"/>
                    <w:b/>
                    <w:sz w:val="22"/>
                    <w:szCs w:val="20"/>
                  </w:rPr>
                  <w:t>☐</w:t>
                </w:r>
              </w:sdtContent>
            </w:sdt>
            <w:r w:rsidR="00FE4588" w:rsidRPr="000D2796">
              <w:rPr>
                <w:rFonts w:cs="Arial"/>
                <w:b/>
                <w:sz w:val="22"/>
                <w:szCs w:val="20"/>
              </w:rPr>
              <w:t xml:space="preserve"> m</w:t>
            </w:r>
            <w:r w:rsidR="00FE4588" w:rsidRPr="000D2796">
              <w:rPr>
                <w:rFonts w:cs="Arial"/>
                <w:b/>
                <w:sz w:val="22"/>
                <w:szCs w:val="20"/>
              </w:rPr>
              <w:tab/>
            </w:r>
            <w:sdt>
              <w:sdtPr>
                <w:rPr>
                  <w:rFonts w:cs="Arial"/>
                  <w:b/>
                  <w:sz w:val="22"/>
                  <w:szCs w:val="20"/>
                </w:rPr>
                <w:id w:val="-21263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88">
                  <w:rPr>
                    <w:rFonts w:ascii="MS Gothic" w:eastAsia="MS Gothic" w:hAnsi="MS Gothic" w:cs="Arial" w:hint="eastAsia"/>
                    <w:b/>
                    <w:sz w:val="22"/>
                    <w:szCs w:val="20"/>
                  </w:rPr>
                  <w:t>☐</w:t>
                </w:r>
              </w:sdtContent>
            </w:sdt>
            <w:r w:rsidR="00FE4588" w:rsidRPr="000D2796">
              <w:rPr>
                <w:rFonts w:cs="Arial"/>
                <w:b/>
                <w:sz w:val="22"/>
                <w:szCs w:val="20"/>
              </w:rPr>
              <w:t xml:space="preserve"> d</w:t>
            </w:r>
          </w:p>
        </w:tc>
      </w:tr>
      <w:tr w:rsidR="00AF265C" w:rsidRPr="00023865" w14:paraId="3CA61C8B" w14:textId="667FE109" w:rsidTr="00976E53">
        <w:tblPrEx>
          <w:jc w:val="left"/>
        </w:tblPrEx>
        <w:trPr>
          <w:trHeight w:hRule="exact" w:val="46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B909" w14:textId="77777777" w:rsidR="00AF265C" w:rsidRPr="009548CA" w:rsidRDefault="00AF265C" w:rsidP="004538C0">
            <w:pPr>
              <w:rPr>
                <w:rFonts w:cs="Arial"/>
                <w:b/>
                <w:sz w:val="18"/>
                <w:szCs w:val="18"/>
              </w:rPr>
            </w:pPr>
            <w:r w:rsidRPr="009548CA">
              <w:rPr>
                <w:rFonts w:cs="Arial"/>
                <w:b/>
                <w:sz w:val="18"/>
                <w:szCs w:val="18"/>
              </w:rPr>
              <w:t>Geburtsdatum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395A" w14:textId="77777777" w:rsidR="00AF265C" w:rsidRPr="004538C0" w:rsidRDefault="00AF265C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" w:name="Text22"/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E119" w14:textId="38F71BE6" w:rsidR="00AF265C" w:rsidRPr="004538C0" w:rsidRDefault="00AF265C" w:rsidP="00976E53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Staatsangehörigkeit: 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9A26" w14:textId="4FC13B33" w:rsidR="00AF265C" w:rsidRPr="004538C0" w:rsidRDefault="00AF265C" w:rsidP="0053480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8EC1" w14:textId="64D6F529" w:rsidR="00AF265C" w:rsidRPr="004538C0" w:rsidRDefault="00AF265C" w:rsidP="00AF265C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Geburtsort: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FA99" w14:textId="64D1BDAE" w:rsidR="00AF265C" w:rsidRPr="004538C0" w:rsidRDefault="00AF265C" w:rsidP="0053480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67915" w:rsidRPr="00023865" w14:paraId="19049B4E" w14:textId="77777777" w:rsidTr="00176E97">
        <w:tblPrEx>
          <w:jc w:val="left"/>
        </w:tblPrEx>
        <w:trPr>
          <w:trHeight w:val="44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DB16" w14:textId="77777777" w:rsidR="00D67915" w:rsidRPr="009548CA" w:rsidRDefault="00D67915" w:rsidP="004538C0">
            <w:pPr>
              <w:rPr>
                <w:rFonts w:cs="Arial"/>
                <w:b/>
                <w:sz w:val="18"/>
                <w:szCs w:val="18"/>
              </w:rPr>
            </w:pPr>
            <w:r w:rsidRPr="009548CA">
              <w:rPr>
                <w:rFonts w:cs="Arial"/>
                <w:b/>
                <w:sz w:val="18"/>
                <w:szCs w:val="18"/>
              </w:rPr>
              <w:t>Adresse</w:t>
            </w:r>
          </w:p>
        </w:tc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A5A0" w14:textId="77777777" w:rsidR="00D67915" w:rsidRPr="004538C0" w:rsidRDefault="00CA26E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" w:name="Text25"/>
            <w:r w:rsidR="008C2C4E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AC07C9" w:rsidRPr="00023865" w14:paraId="4EFCDBB0" w14:textId="77777777" w:rsidTr="00176E97">
        <w:tblPrEx>
          <w:jc w:val="left"/>
        </w:tblPrEx>
        <w:trPr>
          <w:trHeight w:hRule="exact" w:val="45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D14E" w14:textId="77777777" w:rsidR="00AC07C9" w:rsidRPr="009548CA" w:rsidRDefault="00AC07C9" w:rsidP="004538C0">
            <w:pPr>
              <w:rPr>
                <w:rFonts w:cs="Arial"/>
                <w:b/>
                <w:sz w:val="18"/>
                <w:szCs w:val="18"/>
              </w:rPr>
            </w:pPr>
            <w:r w:rsidRPr="009548CA">
              <w:rPr>
                <w:rFonts w:cs="Arial"/>
                <w:b/>
                <w:sz w:val="18"/>
                <w:szCs w:val="18"/>
              </w:rPr>
              <w:t>Telefonnummer</w:t>
            </w:r>
          </w:p>
        </w:tc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9299" w14:textId="77777777" w:rsidR="00AC07C9" w:rsidRPr="004538C0" w:rsidRDefault="00CA26E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" w:name="Text26"/>
            <w:r w:rsidR="008C2C4E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D67915" w:rsidRPr="00023865" w14:paraId="54949E7D" w14:textId="77777777" w:rsidTr="00176E97">
        <w:tblPrEx>
          <w:jc w:val="left"/>
        </w:tblPrEx>
        <w:trPr>
          <w:trHeight w:hRule="exact" w:val="567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4BC30" w14:textId="77777777" w:rsidR="00D67915" w:rsidRPr="009548CA" w:rsidRDefault="00D67915" w:rsidP="004538C0">
            <w:pPr>
              <w:rPr>
                <w:rFonts w:cs="Arial"/>
                <w:b/>
                <w:sz w:val="20"/>
                <w:szCs w:val="20"/>
              </w:rPr>
            </w:pPr>
            <w:r w:rsidRPr="009548CA">
              <w:rPr>
                <w:rFonts w:cs="Arial"/>
                <w:b/>
                <w:sz w:val="18"/>
                <w:szCs w:val="18"/>
              </w:rPr>
              <w:t>Förderort</w:t>
            </w:r>
            <w:r w:rsidRPr="009548CA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9548CA">
              <w:rPr>
                <w:rFonts w:cs="Arial"/>
                <w:b/>
                <w:sz w:val="16"/>
                <w:szCs w:val="16"/>
              </w:rPr>
              <w:t>(Schulname)</w:t>
            </w:r>
          </w:p>
        </w:tc>
        <w:bookmarkStart w:id="4" w:name="Text27"/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61B1" w14:textId="77777777" w:rsidR="00D67915" w:rsidRPr="004538C0" w:rsidRDefault="00CA26E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8C2C4E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D0613E" w:rsidRPr="00023865" w14:paraId="292D238B" w14:textId="77777777" w:rsidTr="00176E97">
        <w:tblPrEx>
          <w:jc w:val="left"/>
        </w:tblPrEx>
        <w:trPr>
          <w:trHeight w:hRule="exact"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14:paraId="6490FD6C" w14:textId="77777777" w:rsidR="00D0613E" w:rsidRPr="004538C0" w:rsidRDefault="00D0613E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E210F5" w14:textId="77777777" w:rsidR="00D0613E" w:rsidRPr="004538C0" w:rsidRDefault="00D0613E" w:rsidP="004538C0">
            <w:pPr>
              <w:rPr>
                <w:rFonts w:cs="Arial"/>
                <w:sz w:val="20"/>
                <w:szCs w:val="20"/>
              </w:rPr>
            </w:pPr>
            <w:r w:rsidRPr="00D1106F">
              <w:rPr>
                <w:rFonts w:cs="Arial"/>
                <w:b/>
                <w:sz w:val="18"/>
                <w:szCs w:val="18"/>
              </w:rPr>
              <w:t>Sbj.: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4932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93A6" w14:textId="77777777" w:rsidR="00D0613E" w:rsidRPr="004538C0" w:rsidRDefault="00D0613E" w:rsidP="004538C0">
            <w:pPr>
              <w:rPr>
                <w:rFonts w:cs="Arial"/>
                <w:sz w:val="20"/>
                <w:szCs w:val="20"/>
              </w:rPr>
            </w:pPr>
            <w:r w:rsidRPr="00D1106F">
              <w:rPr>
                <w:rFonts w:cs="Arial"/>
                <w:b/>
                <w:sz w:val="18"/>
                <w:szCs w:val="18"/>
              </w:rPr>
              <w:t>Klasse: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7C0B72" w:rsidRPr="00023865" w14:paraId="72FA59CC" w14:textId="77777777" w:rsidTr="00976E53">
        <w:tblPrEx>
          <w:jc w:val="left"/>
        </w:tblPrEx>
        <w:trPr>
          <w:trHeight w:hRule="exact" w:val="14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955FA" w14:textId="77777777" w:rsidR="007C0B72" w:rsidRPr="009548CA" w:rsidRDefault="007C0B72" w:rsidP="004A456C">
            <w:pPr>
              <w:rPr>
                <w:rFonts w:cs="Arial"/>
                <w:b/>
                <w:sz w:val="18"/>
                <w:szCs w:val="18"/>
              </w:rPr>
            </w:pPr>
            <w:r w:rsidRPr="009548CA">
              <w:rPr>
                <w:rFonts w:cs="Arial"/>
                <w:b/>
                <w:sz w:val="18"/>
                <w:szCs w:val="18"/>
              </w:rPr>
              <w:t xml:space="preserve">sonderpäd. </w:t>
            </w:r>
            <w:r w:rsidR="001F5825">
              <w:rPr>
                <w:rFonts w:cs="Arial"/>
                <w:b/>
                <w:sz w:val="18"/>
                <w:szCs w:val="18"/>
              </w:rPr>
              <w:t>Unterstützungsbedarf</w:t>
            </w:r>
          </w:p>
        </w:tc>
        <w:tc>
          <w:tcPr>
            <w:tcW w:w="37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824206D" w14:textId="77777777" w:rsidR="007C0B72" w:rsidRPr="004538C0" w:rsidRDefault="00CA26E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7" w:name="Text30"/>
            <w:r w:rsidR="008C2C4E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 w:rsidR="008C2C4E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360" w:type="dxa"/>
            <w:vAlign w:val="bottom"/>
          </w:tcPr>
          <w:p w14:paraId="5CFCCFCF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9BD2CB6" w14:textId="77777777" w:rsidR="007C0B72" w:rsidRPr="004538C0" w:rsidRDefault="00063C19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§15</w:t>
            </w:r>
          </w:p>
        </w:tc>
        <w:tc>
          <w:tcPr>
            <w:tcW w:w="280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19692D44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</w:tr>
      <w:tr w:rsidR="007C0B72" w:rsidRPr="00023865" w14:paraId="2E61F086" w14:textId="77777777" w:rsidTr="00976E53">
        <w:tblPrEx>
          <w:jc w:val="left"/>
        </w:tblPrEx>
        <w:trPr>
          <w:trHeight w:val="192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3EDFC" w14:textId="77777777" w:rsidR="007C0B72" w:rsidRPr="009548CA" w:rsidRDefault="007C0B72" w:rsidP="004538C0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749" w:type="dxa"/>
            <w:gridSpan w:val="5"/>
            <w:vMerge/>
            <w:tcBorders>
              <w:left w:val="single" w:sz="4" w:space="0" w:color="auto"/>
            </w:tcBorders>
            <w:vAlign w:val="center"/>
          </w:tcPr>
          <w:p w14:paraId="73DD8E39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Fonts w:cs="Arial"/>
              <w:b/>
              <w:sz w:val="20"/>
              <w:szCs w:val="20"/>
            </w:rPr>
            <w:id w:val="1265575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vAlign w:val="bottom"/>
              </w:tcPr>
              <w:p w14:paraId="15A60AF5" w14:textId="306BD887" w:rsidR="007C0B72" w:rsidRPr="00D1106F" w:rsidRDefault="009E34A5" w:rsidP="00D1106F">
                <w:pPr>
                  <w:ind w:left="-57" w:right="-57"/>
                  <w:rPr>
                    <w:rFonts w:cs="Arial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7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DFF225C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06" w:type="dxa"/>
            <w:gridSpan w:val="2"/>
            <w:vMerge/>
            <w:tcBorders>
              <w:left w:val="nil"/>
              <w:right w:val="single" w:sz="4" w:space="0" w:color="auto"/>
            </w:tcBorders>
            <w:vAlign w:val="bottom"/>
          </w:tcPr>
          <w:p w14:paraId="5FD5F697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</w:tr>
      <w:tr w:rsidR="007C0B72" w:rsidRPr="00023865" w14:paraId="06FED2F4" w14:textId="77777777" w:rsidTr="00976E53">
        <w:tblPrEx>
          <w:jc w:val="left"/>
        </w:tblPrEx>
        <w:trPr>
          <w:trHeight w:hRule="exact" w:val="95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0D35" w14:textId="77777777" w:rsidR="007C0B72" w:rsidRPr="009548CA" w:rsidRDefault="007C0B72" w:rsidP="004538C0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749" w:type="dxa"/>
            <w:gridSpan w:val="5"/>
            <w:vMerge/>
            <w:tcBorders>
              <w:left w:val="single" w:sz="4" w:space="0" w:color="auto"/>
            </w:tcBorders>
            <w:vAlign w:val="center"/>
          </w:tcPr>
          <w:p w14:paraId="1FE8A3DD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14:paraId="3AE327A2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7743D3B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06" w:type="dxa"/>
            <w:gridSpan w:val="2"/>
            <w:vMerge/>
            <w:tcBorders>
              <w:left w:val="nil"/>
              <w:right w:val="single" w:sz="4" w:space="0" w:color="auto"/>
            </w:tcBorders>
            <w:vAlign w:val="bottom"/>
          </w:tcPr>
          <w:p w14:paraId="015DCFF0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</w:p>
        </w:tc>
      </w:tr>
      <w:tr w:rsidR="007C0B72" w:rsidRPr="00023865" w14:paraId="47384CDF" w14:textId="77777777" w:rsidTr="00176E97">
        <w:tblPrEx>
          <w:jc w:val="left"/>
        </w:tblPrEx>
        <w:trPr>
          <w:trHeight w:hRule="exact" w:val="56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86EC" w14:textId="77777777" w:rsidR="007C0B72" w:rsidRPr="009548CA" w:rsidRDefault="007C0B72" w:rsidP="004538C0">
            <w:pPr>
              <w:rPr>
                <w:rFonts w:cs="Arial"/>
                <w:b/>
                <w:sz w:val="18"/>
                <w:szCs w:val="18"/>
              </w:rPr>
            </w:pPr>
            <w:commentRangeStart w:id="8"/>
            <w:r w:rsidRPr="009548CA">
              <w:rPr>
                <w:rFonts w:cs="Arial"/>
                <w:b/>
                <w:sz w:val="18"/>
                <w:szCs w:val="18"/>
              </w:rPr>
              <w:t xml:space="preserve">festgestellt 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17FE7D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18"/>
                <w:szCs w:val="18"/>
              </w:rPr>
              <w:t>am:</w:t>
            </w:r>
            <w:r w:rsidR="008C2C4E">
              <w:rPr>
                <w:rFonts w:cs="Arial"/>
                <w:b/>
                <w:sz w:val="18"/>
                <w:szCs w:val="18"/>
              </w:rPr>
              <w:t xml:space="preserve"> </w:t>
            </w:r>
            <w:r w:rsidR="00CA26E2" w:rsidRPr="00C80842">
              <w:rPr>
                <w:rFonts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9" w:name="Text31"/>
            <w:r w:rsidR="008C2C4E" w:rsidRPr="00C80842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A26E2" w:rsidRPr="00C80842">
              <w:rPr>
                <w:rFonts w:cs="Arial"/>
                <w:sz w:val="20"/>
                <w:szCs w:val="20"/>
              </w:rPr>
            </w:r>
            <w:r w:rsidR="00CA26E2" w:rsidRPr="00C80842">
              <w:rPr>
                <w:rFonts w:cs="Arial"/>
                <w:sz w:val="20"/>
                <w:szCs w:val="20"/>
              </w:rPr>
              <w:fldChar w:fldCharType="separate"/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CA26E2" w:rsidRPr="00C80842">
              <w:rPr>
                <w:rFonts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49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CF1C" w14:textId="77777777" w:rsidR="007C0B72" w:rsidRPr="004538C0" w:rsidRDefault="007C0B72" w:rsidP="004538C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18"/>
                <w:szCs w:val="18"/>
              </w:rPr>
              <w:t>d</w:t>
            </w:r>
            <w:r w:rsidRPr="009548CA">
              <w:rPr>
                <w:rFonts w:cs="Arial"/>
                <w:b/>
                <w:sz w:val="18"/>
                <w:szCs w:val="18"/>
              </w:rPr>
              <w:t>urch</w:t>
            </w:r>
            <w:r>
              <w:rPr>
                <w:rFonts w:cs="Arial"/>
                <w:b/>
                <w:sz w:val="18"/>
                <w:szCs w:val="18"/>
              </w:rPr>
              <w:t>:</w:t>
            </w:r>
            <w:r w:rsidR="008C2C4E">
              <w:rPr>
                <w:rFonts w:cs="Arial"/>
                <w:b/>
                <w:sz w:val="18"/>
                <w:szCs w:val="18"/>
              </w:rPr>
              <w:t xml:space="preserve"> </w:t>
            </w:r>
            <w:r w:rsidR="00CA26E2" w:rsidRPr="00C80842">
              <w:rPr>
                <w:rFonts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0" w:name="Text32"/>
            <w:r w:rsidR="008C2C4E" w:rsidRPr="00C80842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A26E2" w:rsidRPr="00C80842">
              <w:rPr>
                <w:rFonts w:cs="Arial"/>
                <w:sz w:val="20"/>
                <w:szCs w:val="20"/>
              </w:rPr>
            </w:r>
            <w:r w:rsidR="00CA26E2" w:rsidRPr="00C80842">
              <w:rPr>
                <w:rFonts w:cs="Arial"/>
                <w:sz w:val="20"/>
                <w:szCs w:val="20"/>
              </w:rPr>
              <w:fldChar w:fldCharType="separate"/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8C2C4E" w:rsidRPr="00C80842">
              <w:rPr>
                <w:rFonts w:cs="Arial"/>
                <w:noProof/>
                <w:sz w:val="20"/>
                <w:szCs w:val="20"/>
              </w:rPr>
              <w:t> </w:t>
            </w:r>
            <w:r w:rsidR="00CA26E2" w:rsidRPr="00C80842">
              <w:rPr>
                <w:rFonts w:cs="Arial"/>
                <w:sz w:val="20"/>
                <w:szCs w:val="20"/>
              </w:rPr>
              <w:fldChar w:fldCharType="end"/>
            </w:r>
            <w:bookmarkEnd w:id="10"/>
            <w:commentRangeEnd w:id="8"/>
            <w:r w:rsidR="006417B4">
              <w:rPr>
                <w:rStyle w:val="Kommentarzeichen"/>
              </w:rPr>
              <w:commentReference w:id="8"/>
            </w:r>
          </w:p>
        </w:tc>
      </w:tr>
    </w:tbl>
    <w:p w14:paraId="55E9EFD6" w14:textId="77777777" w:rsidR="00AC07C9" w:rsidRDefault="00AC07C9" w:rsidP="00AC07C9">
      <w:pPr>
        <w:spacing w:before="120" w:after="120"/>
        <w:jc w:val="both"/>
        <w:rPr>
          <w:rFonts w:cs="Arial"/>
        </w:rPr>
        <w:sectPr w:rsidR="00AC07C9" w:rsidSect="000D4B1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851" w:right="851" w:bottom="567" w:left="1247" w:header="709" w:footer="709" w:gutter="0"/>
          <w:cols w:space="708"/>
          <w:titlePg/>
          <w:docGrid w:linePitch="360"/>
        </w:sect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518"/>
        <w:gridCol w:w="3614"/>
        <w:gridCol w:w="3615"/>
      </w:tblGrid>
      <w:tr w:rsidR="00AD5BE3" w:rsidRPr="00023865" w14:paraId="03A4D87A" w14:textId="77777777" w:rsidTr="00AD5BE3">
        <w:trPr>
          <w:trHeight w:hRule="exact" w:val="5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C301" w14:textId="77777777" w:rsidR="00AD5BE3" w:rsidRPr="00356E43" w:rsidRDefault="00AD5BE3" w:rsidP="001F5825">
            <w:pPr>
              <w:rPr>
                <w:rFonts w:cs="Arial"/>
                <w:b/>
                <w:sz w:val="18"/>
                <w:szCs w:val="18"/>
              </w:rPr>
            </w:pPr>
            <w:r w:rsidRPr="00356E43">
              <w:rPr>
                <w:rFonts w:cs="Arial"/>
                <w:b/>
                <w:sz w:val="18"/>
                <w:szCs w:val="18"/>
              </w:rPr>
              <w:t>Beauftragte</w:t>
            </w:r>
            <w:r w:rsidR="001F5825" w:rsidRPr="00356E43">
              <w:rPr>
                <w:rFonts w:cs="Arial"/>
                <w:b/>
                <w:sz w:val="18"/>
                <w:szCs w:val="18"/>
              </w:rPr>
              <w:t>s Gutachterteam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C42C" w14:textId="77777777" w:rsidR="00AD5BE3" w:rsidRPr="004D2160" w:rsidRDefault="00CA26E2" w:rsidP="00845F14">
            <w:pPr>
              <w:spacing w:before="120"/>
              <w:rPr>
                <w:rFonts w:cs="Arial"/>
                <w:sz w:val="20"/>
                <w:szCs w:val="20"/>
              </w:rPr>
            </w:pPr>
            <w:r w:rsidRPr="008A0453">
              <w:rPr>
                <w:rFonts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AD5BE3" w:rsidRPr="008A045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A0453">
              <w:rPr>
                <w:rFonts w:cs="Arial"/>
                <w:sz w:val="20"/>
                <w:szCs w:val="20"/>
              </w:rPr>
            </w:r>
            <w:r w:rsidRPr="008A0453">
              <w:rPr>
                <w:rFonts w:cs="Arial"/>
                <w:sz w:val="20"/>
                <w:szCs w:val="20"/>
              </w:rPr>
              <w:fldChar w:fldCharType="separate"/>
            </w:r>
            <w:r w:rsidR="00AD5BE3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AD5BE3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AD5BE3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AD5BE3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AD5BE3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4A08" w14:textId="77777777" w:rsidR="00AD5BE3" w:rsidRDefault="00AD5BE3" w:rsidP="00AD5BE3">
            <w:pPr>
              <w:rPr>
                <w:rFonts w:cs="Arial"/>
                <w:sz w:val="14"/>
                <w:szCs w:val="14"/>
              </w:rPr>
            </w:pPr>
            <w:r w:rsidRPr="00AD5BE3">
              <w:rPr>
                <w:rFonts w:cs="Arial"/>
                <w:sz w:val="14"/>
                <w:szCs w:val="14"/>
              </w:rPr>
              <w:t>Studierte Fachrichtung</w:t>
            </w:r>
          </w:p>
          <w:p w14:paraId="5AB59869" w14:textId="3B2B0CBA" w:rsidR="00DF131F" w:rsidRPr="00AD5BE3" w:rsidRDefault="00DF131F" w:rsidP="00AF265C">
            <w:pPr>
              <w:spacing w:before="120"/>
              <w:rPr>
                <w:rFonts w:cs="Arial"/>
                <w:sz w:val="14"/>
                <w:szCs w:val="14"/>
              </w:rPr>
            </w:pPr>
            <w:r w:rsidRPr="008A0453">
              <w:rPr>
                <w:rFonts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0453">
              <w:rPr>
                <w:rFonts w:cs="Arial"/>
                <w:noProof/>
                <w:sz w:val="20"/>
                <w:szCs w:val="20"/>
              </w:rPr>
              <w:instrText xml:space="preserve"> FORMTEXT </w:instrText>
            </w:r>
            <w:r w:rsidRPr="008A0453">
              <w:rPr>
                <w:rFonts w:cs="Arial"/>
                <w:noProof/>
                <w:sz w:val="20"/>
                <w:szCs w:val="20"/>
              </w:rPr>
            </w:r>
            <w:r w:rsidRPr="008A0453">
              <w:rPr>
                <w:rFonts w:cs="Arial"/>
                <w:noProof/>
                <w:sz w:val="20"/>
                <w:szCs w:val="20"/>
              </w:rPr>
              <w:fldChar w:fldCharType="separate"/>
            </w:r>
            <w:r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noProof/>
                <w:sz w:val="20"/>
                <w:szCs w:val="20"/>
              </w:rPr>
              <w:fldChar w:fldCharType="end"/>
            </w:r>
          </w:p>
        </w:tc>
      </w:tr>
      <w:tr w:rsidR="002910CD" w:rsidRPr="00023865" w14:paraId="0DC1FDEA" w14:textId="77777777" w:rsidTr="00845F14">
        <w:trPr>
          <w:trHeight w:hRule="exact" w:val="5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7C1C" w14:textId="77777777" w:rsidR="002910CD" w:rsidRDefault="001F5825" w:rsidP="00845F1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lastRenderedPageBreak/>
              <w:t>g</w:t>
            </w:r>
            <w:r w:rsidR="002910CD">
              <w:rPr>
                <w:rFonts w:cs="Arial"/>
                <w:b/>
                <w:sz w:val="18"/>
                <w:szCs w:val="18"/>
              </w:rPr>
              <w:t>gf. in Kooperation mit (Name)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3C6D" w14:textId="77777777" w:rsidR="002910CD" w:rsidRPr="004D2160" w:rsidRDefault="00CA26E2" w:rsidP="00845F14">
            <w:pPr>
              <w:spacing w:before="120"/>
              <w:rPr>
                <w:rFonts w:cs="Arial"/>
                <w:sz w:val="20"/>
                <w:szCs w:val="20"/>
              </w:rPr>
            </w:pPr>
            <w:r w:rsidRPr="004D2160">
              <w:rPr>
                <w:rFonts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910CD" w:rsidRPr="004D2160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4D2160">
              <w:rPr>
                <w:rFonts w:cs="Arial"/>
                <w:sz w:val="20"/>
                <w:szCs w:val="20"/>
              </w:rPr>
            </w:r>
            <w:r w:rsidRPr="004D2160">
              <w:rPr>
                <w:rFonts w:cs="Arial"/>
                <w:sz w:val="20"/>
                <w:szCs w:val="20"/>
              </w:rPr>
              <w:fldChar w:fldCharType="separate"/>
            </w:r>
            <w:r w:rsidR="002910CD" w:rsidRPr="004D2160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4D2160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4D2160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4D2160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4D2160">
              <w:rPr>
                <w:rFonts w:cs="Arial"/>
                <w:noProof/>
                <w:sz w:val="20"/>
                <w:szCs w:val="20"/>
              </w:rPr>
              <w:t> </w:t>
            </w:r>
            <w:r w:rsidRPr="004D2160">
              <w:rPr>
                <w:rFonts w:cs="Arial"/>
                <w:sz w:val="20"/>
                <w:szCs w:val="20"/>
              </w:rPr>
              <w:fldChar w:fldCharType="end"/>
            </w:r>
            <w:commentRangeStart w:id="11"/>
            <w:commentRangeEnd w:id="11"/>
            <w:r w:rsidR="002910CD" w:rsidRPr="004D2160">
              <w:rPr>
                <w:rStyle w:val="Kommentarzeichen"/>
                <w:vanish/>
                <w:sz w:val="20"/>
                <w:szCs w:val="20"/>
              </w:rPr>
              <w:commentReference w:id="11"/>
            </w:r>
          </w:p>
        </w:tc>
      </w:tr>
      <w:tr w:rsidR="002910CD" w:rsidRPr="00023865" w14:paraId="118CFB7B" w14:textId="77777777" w:rsidTr="00845F14">
        <w:trPr>
          <w:trHeight w:hRule="exact" w:val="5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A517" w14:textId="77777777" w:rsidR="002910CD" w:rsidRDefault="002910CD" w:rsidP="00845F1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Fachrichtung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4E34" w14:textId="77777777" w:rsidR="002910CD" w:rsidRPr="008A0453" w:rsidRDefault="00CA26E2" w:rsidP="00845F14">
            <w:pPr>
              <w:rPr>
                <w:rFonts w:cs="Arial"/>
                <w:sz w:val="18"/>
                <w:szCs w:val="18"/>
              </w:rPr>
            </w:pPr>
            <w:r w:rsidRPr="008A0453">
              <w:rPr>
                <w:rFonts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2910CD" w:rsidRPr="008A045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A0453">
              <w:rPr>
                <w:rFonts w:cs="Arial"/>
                <w:sz w:val="20"/>
                <w:szCs w:val="20"/>
              </w:rPr>
            </w:r>
            <w:r w:rsidRPr="008A0453">
              <w:rPr>
                <w:rFonts w:cs="Arial"/>
                <w:sz w:val="20"/>
                <w:szCs w:val="20"/>
              </w:rPr>
              <w:fldChar w:fldCharType="separate"/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2910CD" w:rsidRPr="00023865" w14:paraId="5EEC5B47" w14:textId="77777777" w:rsidTr="00845F14">
        <w:trPr>
          <w:trHeight w:hRule="exact" w:val="5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684F" w14:textId="77777777" w:rsidR="002910CD" w:rsidRDefault="002910CD" w:rsidP="00845F1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Name der Schule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9B9B" w14:textId="77777777" w:rsidR="002910CD" w:rsidRPr="008A0453" w:rsidRDefault="00CA26E2" w:rsidP="00845F14">
            <w:pPr>
              <w:rPr>
                <w:rFonts w:cs="Arial"/>
                <w:sz w:val="18"/>
                <w:szCs w:val="18"/>
              </w:rPr>
            </w:pPr>
            <w:r w:rsidRPr="008A0453">
              <w:rPr>
                <w:rFonts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2910CD" w:rsidRPr="008A045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A0453">
              <w:rPr>
                <w:rFonts w:cs="Arial"/>
                <w:sz w:val="20"/>
                <w:szCs w:val="20"/>
              </w:rPr>
            </w:r>
            <w:r w:rsidRPr="008A0453">
              <w:rPr>
                <w:rFonts w:cs="Arial"/>
                <w:sz w:val="20"/>
                <w:szCs w:val="20"/>
              </w:rPr>
              <w:fldChar w:fldCharType="separate"/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="002910CD" w:rsidRPr="008A0453">
              <w:rPr>
                <w:rFonts w:cs="Arial"/>
                <w:noProof/>
                <w:sz w:val="20"/>
                <w:szCs w:val="20"/>
              </w:rPr>
              <w:t> </w:t>
            </w:r>
            <w:r w:rsidRPr="008A0453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2C76A80F" w14:textId="77777777" w:rsidR="002910CD" w:rsidRDefault="002910CD" w:rsidP="002910CD">
      <w:pPr>
        <w:spacing w:before="120" w:after="120"/>
        <w:jc w:val="both"/>
        <w:rPr>
          <w:rFonts w:cs="Arial"/>
        </w:rPr>
        <w:sectPr w:rsidR="002910CD" w:rsidSect="000D4B1E">
          <w:headerReference w:type="default" r:id="rId17"/>
          <w:footerReference w:type="even" r:id="rId18"/>
          <w:footerReference w:type="default" r:id="rId19"/>
          <w:footerReference w:type="first" r:id="rId20"/>
          <w:type w:val="continuous"/>
          <w:pgSz w:w="11906" w:h="16838"/>
          <w:pgMar w:top="851" w:right="851" w:bottom="567" w:left="1247" w:header="709" w:footer="709" w:gutter="0"/>
          <w:cols w:space="708"/>
          <w:titlePg/>
          <w:docGrid w:linePitch="360"/>
        </w:sectPr>
      </w:pPr>
    </w:p>
    <w:p w14:paraId="5F1A0530" w14:textId="77777777" w:rsidR="00AC07C9" w:rsidRPr="009548CA" w:rsidRDefault="009548CA" w:rsidP="00AC07C9">
      <w:pPr>
        <w:pStyle w:val="berschrift2"/>
        <w:rPr>
          <w:i w:val="0"/>
          <w:sz w:val="22"/>
          <w:szCs w:val="22"/>
        </w:rPr>
      </w:pPr>
      <w:commentRangeStart w:id="12"/>
      <w:r w:rsidRPr="009548CA">
        <w:rPr>
          <w:i w:val="0"/>
          <w:sz w:val="22"/>
          <w:szCs w:val="22"/>
        </w:rPr>
        <w:t>GLIEDERUNG</w:t>
      </w:r>
      <w:commentRangeEnd w:id="12"/>
      <w:r w:rsidR="00684497">
        <w:rPr>
          <w:rStyle w:val="Kommentarzeichen"/>
          <w:b w:val="0"/>
          <w:bCs w:val="0"/>
          <w:i w:val="0"/>
          <w:iCs w:val="0"/>
        </w:rPr>
        <w:commentReference w:id="12"/>
      </w:r>
    </w:p>
    <w:p w14:paraId="0445F60E" w14:textId="77777777" w:rsidR="00AC07C9" w:rsidRPr="009548CA" w:rsidRDefault="00AC07C9" w:rsidP="009548CA">
      <w:pPr>
        <w:pStyle w:val="berschrift3"/>
        <w:tabs>
          <w:tab w:val="left" w:pos="426"/>
        </w:tabs>
        <w:spacing w:before="80" w:after="0"/>
        <w:rPr>
          <w:sz w:val="22"/>
          <w:szCs w:val="22"/>
        </w:rPr>
      </w:pPr>
      <w:r w:rsidRPr="009548CA">
        <w:rPr>
          <w:sz w:val="22"/>
          <w:szCs w:val="22"/>
        </w:rPr>
        <w:t>1.</w:t>
      </w:r>
      <w:r w:rsidRPr="009548CA">
        <w:rPr>
          <w:sz w:val="22"/>
          <w:szCs w:val="22"/>
        </w:rPr>
        <w:tab/>
        <w:t>Sonderpädagogische Überprüfung</w:t>
      </w:r>
    </w:p>
    <w:p w14:paraId="0AFD34FB" w14:textId="77777777" w:rsidR="00AC07C9" w:rsidRPr="009548CA" w:rsidRDefault="00AC07C9" w:rsidP="009548CA">
      <w:pPr>
        <w:pStyle w:val="berschrift3"/>
        <w:tabs>
          <w:tab w:val="left" w:pos="426"/>
        </w:tabs>
        <w:spacing w:before="80" w:after="0"/>
        <w:rPr>
          <w:sz w:val="22"/>
          <w:szCs w:val="22"/>
        </w:rPr>
      </w:pPr>
      <w:r w:rsidRPr="009548CA">
        <w:rPr>
          <w:sz w:val="22"/>
          <w:szCs w:val="22"/>
        </w:rPr>
        <w:t>2.</w:t>
      </w:r>
      <w:r w:rsidRPr="009548CA">
        <w:rPr>
          <w:sz w:val="22"/>
          <w:szCs w:val="22"/>
        </w:rPr>
        <w:tab/>
        <w:t>Gutachterliche Folgerungen</w:t>
      </w:r>
    </w:p>
    <w:p w14:paraId="2EE63602" w14:textId="77777777" w:rsidR="00AC07C9" w:rsidRPr="009548CA" w:rsidRDefault="00AC07C9" w:rsidP="009548CA">
      <w:pPr>
        <w:pStyle w:val="berschrift3"/>
        <w:tabs>
          <w:tab w:val="left" w:pos="426"/>
        </w:tabs>
        <w:spacing w:before="80" w:after="0"/>
        <w:rPr>
          <w:sz w:val="22"/>
          <w:szCs w:val="22"/>
        </w:rPr>
      </w:pPr>
      <w:r w:rsidRPr="009548CA">
        <w:rPr>
          <w:sz w:val="22"/>
          <w:szCs w:val="22"/>
        </w:rPr>
        <w:t>3.</w:t>
      </w:r>
      <w:r w:rsidRPr="009548CA">
        <w:rPr>
          <w:sz w:val="22"/>
          <w:szCs w:val="22"/>
        </w:rPr>
        <w:tab/>
        <w:t>Entscheidungsvorschlag</w:t>
      </w:r>
    </w:p>
    <w:p w14:paraId="50B2C6BD" w14:textId="77777777" w:rsidR="00AC07C9" w:rsidRPr="009548CA" w:rsidRDefault="00AC07C9" w:rsidP="009548CA">
      <w:pPr>
        <w:pStyle w:val="berschrift3"/>
        <w:tabs>
          <w:tab w:val="left" w:pos="426"/>
        </w:tabs>
        <w:spacing w:before="80" w:after="0"/>
        <w:rPr>
          <w:sz w:val="22"/>
          <w:szCs w:val="22"/>
        </w:rPr>
      </w:pPr>
      <w:r w:rsidRPr="009548CA">
        <w:rPr>
          <w:sz w:val="22"/>
          <w:szCs w:val="22"/>
        </w:rPr>
        <w:t>4.</w:t>
      </w:r>
      <w:r w:rsidRPr="009548CA">
        <w:rPr>
          <w:sz w:val="22"/>
          <w:szCs w:val="22"/>
        </w:rPr>
        <w:tab/>
        <w:t>Ergebnis des abschli</w:t>
      </w:r>
      <w:r w:rsidR="002B785A">
        <w:rPr>
          <w:sz w:val="22"/>
          <w:szCs w:val="22"/>
        </w:rPr>
        <w:t>eßenden G</w:t>
      </w:r>
      <w:r w:rsidRPr="009548CA">
        <w:rPr>
          <w:sz w:val="22"/>
          <w:szCs w:val="22"/>
        </w:rPr>
        <w:t>esprächs</w:t>
      </w:r>
      <w:r w:rsidR="002B785A">
        <w:rPr>
          <w:sz w:val="22"/>
          <w:szCs w:val="22"/>
        </w:rPr>
        <w:t xml:space="preserve"> mit den Erziehungsberechtigten</w:t>
      </w:r>
    </w:p>
    <w:p w14:paraId="757F1C98" w14:textId="77777777" w:rsidR="009548CA" w:rsidRPr="009548CA" w:rsidRDefault="009548CA" w:rsidP="00AC07C9">
      <w:pPr>
        <w:pStyle w:val="berschrift3"/>
        <w:spacing w:before="0" w:after="0"/>
        <w:rPr>
          <w:sz w:val="22"/>
          <w:szCs w:val="22"/>
        </w:rPr>
      </w:pPr>
    </w:p>
    <w:p w14:paraId="2878EE8D" w14:textId="77777777" w:rsidR="009548CA" w:rsidRPr="009548CA" w:rsidRDefault="009548CA" w:rsidP="00AC07C9">
      <w:pPr>
        <w:pStyle w:val="berschrift3"/>
        <w:spacing w:before="0" w:after="0"/>
        <w:rPr>
          <w:sz w:val="22"/>
          <w:szCs w:val="22"/>
        </w:rPr>
      </w:pPr>
    </w:p>
    <w:p w14:paraId="42647076" w14:textId="77777777" w:rsidR="009548CA" w:rsidRDefault="009548CA" w:rsidP="009548CA">
      <w:pPr>
        <w:pStyle w:val="berschrift3"/>
        <w:spacing w:before="0" w:after="0"/>
        <w:rPr>
          <w:sz w:val="22"/>
          <w:szCs w:val="22"/>
        </w:rPr>
      </w:pPr>
      <w:r>
        <w:rPr>
          <w:sz w:val="22"/>
          <w:szCs w:val="22"/>
        </w:rPr>
        <w:t>ANLAGEN</w:t>
      </w:r>
    </w:p>
    <w:p w14:paraId="223B4585" w14:textId="4B876E85" w:rsidR="00E0490D" w:rsidRDefault="00E0490D">
      <w:r>
        <w:br w:type="page"/>
      </w:r>
    </w:p>
    <w:p w14:paraId="0C54ADB8" w14:textId="77777777" w:rsidR="003A0BAD" w:rsidRPr="006417B4" w:rsidRDefault="003A0BAD" w:rsidP="003A0BAD">
      <w:pPr>
        <w:pStyle w:val="berschrift3"/>
        <w:tabs>
          <w:tab w:val="left" w:pos="426"/>
        </w:tabs>
        <w:spacing w:before="0" w:after="0"/>
        <w:rPr>
          <w:sz w:val="24"/>
          <w:szCs w:val="24"/>
        </w:rPr>
      </w:pPr>
      <w:r w:rsidRPr="006417B4">
        <w:rPr>
          <w:sz w:val="24"/>
          <w:szCs w:val="24"/>
        </w:rPr>
        <w:lastRenderedPageBreak/>
        <w:t>1.</w:t>
      </w:r>
      <w:r w:rsidRPr="006417B4">
        <w:rPr>
          <w:sz w:val="24"/>
          <w:szCs w:val="24"/>
        </w:rPr>
        <w:tab/>
        <w:t>Sonderpädagogische Überprüfung</w:t>
      </w:r>
    </w:p>
    <w:p w14:paraId="27991BA7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1.1</w:t>
      </w:r>
      <w:r w:rsidRPr="006417B4">
        <w:rPr>
          <w:sz w:val="24"/>
          <w:szCs w:val="24"/>
        </w:rPr>
        <w:tab/>
        <w:t>Schullaufbahn</w:t>
      </w:r>
    </w:p>
    <w:p w14:paraId="37C6904D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bookmarkStart w:id="13" w:name="Text20"/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bookmarkEnd w:id="13"/>
    <w:p w14:paraId="579AA5C3" w14:textId="6683EDE8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1.2</w:t>
      </w:r>
      <w:r w:rsidRPr="006417B4">
        <w:rPr>
          <w:sz w:val="24"/>
          <w:szCs w:val="24"/>
        </w:rPr>
        <w:tab/>
      </w:r>
      <w:r w:rsidR="00B569A9">
        <w:rPr>
          <w:sz w:val="24"/>
          <w:szCs w:val="24"/>
        </w:rPr>
        <w:t>Ergebnisse des E</w:t>
      </w:r>
      <w:r w:rsidR="00F15ED3">
        <w:rPr>
          <w:sz w:val="24"/>
          <w:szCs w:val="24"/>
        </w:rPr>
        <w:t>rstgutachtens</w:t>
      </w:r>
    </w:p>
    <w:p w14:paraId="62D60C72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48A84CC0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1.3</w:t>
      </w:r>
      <w:r w:rsidRPr="006417B4">
        <w:rPr>
          <w:sz w:val="24"/>
          <w:szCs w:val="24"/>
        </w:rPr>
        <w:tab/>
      </w:r>
      <w:commentRangeStart w:id="14"/>
      <w:r w:rsidRPr="006417B4">
        <w:rPr>
          <w:sz w:val="24"/>
          <w:szCs w:val="24"/>
        </w:rPr>
        <w:t>Angewandte Fördermaßnahmen und derzeitiger Entwicklungsstand</w:t>
      </w:r>
      <w:commentRangeEnd w:id="14"/>
      <w:r w:rsidRPr="006417B4">
        <w:rPr>
          <w:rStyle w:val="Kommentarzeichen"/>
          <w:rFonts w:cs="Times New Roman"/>
          <w:bCs w:val="0"/>
          <w:vanish/>
          <w:sz w:val="24"/>
          <w:szCs w:val="24"/>
        </w:rPr>
        <w:commentReference w:id="14"/>
      </w:r>
    </w:p>
    <w:p w14:paraId="7B954BB2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2985E5B9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1.4</w:t>
      </w:r>
      <w:r w:rsidRPr="006417B4">
        <w:rPr>
          <w:sz w:val="24"/>
          <w:szCs w:val="24"/>
        </w:rPr>
        <w:tab/>
      </w:r>
      <w:commentRangeStart w:id="15"/>
      <w:r w:rsidRPr="006417B4">
        <w:rPr>
          <w:sz w:val="24"/>
          <w:szCs w:val="24"/>
        </w:rPr>
        <w:t>Leistungsstand in den Kernfächern</w:t>
      </w:r>
      <w:commentRangeEnd w:id="15"/>
      <w:r w:rsidRPr="006417B4">
        <w:rPr>
          <w:rStyle w:val="Kommentarzeichen"/>
          <w:b w:val="0"/>
          <w:bCs w:val="0"/>
          <w:vanish/>
          <w:sz w:val="24"/>
          <w:szCs w:val="24"/>
        </w:rPr>
        <w:commentReference w:id="15"/>
      </w:r>
    </w:p>
    <w:p w14:paraId="10CAC001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4D349904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1.5</w:t>
      </w:r>
      <w:r w:rsidRPr="006417B4">
        <w:rPr>
          <w:sz w:val="24"/>
          <w:szCs w:val="24"/>
        </w:rPr>
        <w:tab/>
      </w:r>
      <w:commentRangeStart w:id="16"/>
      <w:r w:rsidRPr="006417B4">
        <w:rPr>
          <w:sz w:val="24"/>
          <w:szCs w:val="24"/>
        </w:rPr>
        <w:t>Testdurchführung, individuelle Überprüfung und Beobachtungen</w:t>
      </w:r>
      <w:commentRangeEnd w:id="16"/>
      <w:r w:rsidRPr="006417B4">
        <w:rPr>
          <w:rStyle w:val="Kommentarzeichen"/>
          <w:rFonts w:cs="Times New Roman"/>
          <w:bCs w:val="0"/>
          <w:vanish/>
          <w:sz w:val="24"/>
          <w:szCs w:val="24"/>
        </w:rPr>
        <w:commentReference w:id="16"/>
      </w:r>
    </w:p>
    <w:p w14:paraId="75DF0032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071784E4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1.6</w:t>
      </w:r>
      <w:r w:rsidRPr="006417B4">
        <w:rPr>
          <w:sz w:val="24"/>
          <w:szCs w:val="24"/>
        </w:rPr>
        <w:tab/>
      </w:r>
      <w:commentRangeStart w:id="17"/>
      <w:r w:rsidRPr="006417B4">
        <w:rPr>
          <w:sz w:val="24"/>
          <w:szCs w:val="24"/>
        </w:rPr>
        <w:t>Auswertung zusätzlicher Gespräche, Gutachten, Berichte und Protokolle</w:t>
      </w:r>
      <w:commentRangeEnd w:id="17"/>
      <w:r w:rsidRPr="006417B4">
        <w:rPr>
          <w:rStyle w:val="Kommentarzeichen"/>
          <w:rFonts w:cs="Times New Roman"/>
          <w:bCs w:val="0"/>
          <w:vanish/>
          <w:sz w:val="24"/>
          <w:szCs w:val="24"/>
        </w:rPr>
        <w:commentReference w:id="17"/>
      </w:r>
    </w:p>
    <w:p w14:paraId="2C51C2B8" w14:textId="77777777" w:rsidR="003A0BAD" w:rsidRPr="006417B4" w:rsidRDefault="00CA26E2" w:rsidP="00B968A3">
      <w:pPr>
        <w:tabs>
          <w:tab w:val="left" w:pos="426"/>
        </w:tabs>
        <w:ind w:left="425"/>
      </w:pPr>
      <w:r w:rsidRPr="006417B4">
        <w:fldChar w:fldCharType="begin">
          <w:ffData>
            <w:name w:val="Text18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57A7E6E8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1.7</w:t>
      </w:r>
      <w:r w:rsidRPr="006417B4">
        <w:rPr>
          <w:sz w:val="24"/>
          <w:szCs w:val="24"/>
        </w:rPr>
        <w:tab/>
        <w:t>Gespräch mit den Erziehungsberechtigten</w:t>
      </w:r>
    </w:p>
    <w:p w14:paraId="5F5238DB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705C1CF2" w14:textId="77777777" w:rsidR="003A0BAD" w:rsidRPr="006417B4" w:rsidRDefault="003A0BAD" w:rsidP="003A0BAD">
      <w:pPr>
        <w:pStyle w:val="berschrift2"/>
        <w:tabs>
          <w:tab w:val="left" w:pos="426"/>
        </w:tabs>
        <w:rPr>
          <w:i w:val="0"/>
          <w:sz w:val="24"/>
          <w:szCs w:val="24"/>
        </w:rPr>
      </w:pPr>
      <w:r w:rsidRPr="006417B4">
        <w:rPr>
          <w:i w:val="0"/>
          <w:sz w:val="24"/>
          <w:szCs w:val="24"/>
        </w:rPr>
        <w:t>2.</w:t>
      </w:r>
      <w:r w:rsidRPr="006417B4">
        <w:rPr>
          <w:i w:val="0"/>
          <w:sz w:val="24"/>
          <w:szCs w:val="24"/>
        </w:rPr>
        <w:tab/>
        <w:t>Gutachterliche Folgerungen</w:t>
      </w:r>
    </w:p>
    <w:p w14:paraId="18CF65A1" w14:textId="77777777" w:rsidR="003A0BAD" w:rsidRPr="006417B4" w:rsidRDefault="003A0BAD" w:rsidP="00366261">
      <w:pPr>
        <w:pStyle w:val="berschrift3"/>
        <w:tabs>
          <w:tab w:val="left" w:pos="426"/>
        </w:tabs>
        <w:spacing w:after="0"/>
        <w:ind w:left="420" w:hanging="420"/>
        <w:rPr>
          <w:sz w:val="24"/>
          <w:szCs w:val="24"/>
        </w:rPr>
      </w:pPr>
      <w:r w:rsidRPr="006417B4">
        <w:rPr>
          <w:sz w:val="24"/>
          <w:szCs w:val="24"/>
        </w:rPr>
        <w:t>2.1</w:t>
      </w:r>
      <w:r w:rsidRPr="006417B4">
        <w:rPr>
          <w:sz w:val="24"/>
          <w:szCs w:val="24"/>
        </w:rPr>
        <w:tab/>
        <w:t xml:space="preserve">Zusammenfassende Darstellung des </w:t>
      </w:r>
      <w:r w:rsidR="001F5825" w:rsidRPr="00356E43">
        <w:rPr>
          <w:sz w:val="24"/>
          <w:szCs w:val="24"/>
        </w:rPr>
        <w:t>sonderpädagogischen Unterstützungs</w:t>
      </w:r>
      <w:r w:rsidRPr="00356E43">
        <w:rPr>
          <w:sz w:val="24"/>
          <w:szCs w:val="24"/>
        </w:rPr>
        <w:t>bedarfs</w:t>
      </w:r>
    </w:p>
    <w:p w14:paraId="677A92C0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645CB19B" w14:textId="77777777" w:rsidR="003A0BAD" w:rsidRPr="006417B4" w:rsidRDefault="003A0BAD" w:rsidP="003A0BAD">
      <w:pPr>
        <w:pStyle w:val="berschrift3"/>
        <w:tabs>
          <w:tab w:val="left" w:pos="426"/>
        </w:tabs>
        <w:spacing w:after="0"/>
        <w:rPr>
          <w:sz w:val="24"/>
          <w:szCs w:val="24"/>
        </w:rPr>
      </w:pPr>
      <w:r w:rsidRPr="006417B4">
        <w:rPr>
          <w:sz w:val="24"/>
          <w:szCs w:val="24"/>
        </w:rPr>
        <w:t>2.2</w:t>
      </w:r>
      <w:r w:rsidRPr="006417B4">
        <w:rPr>
          <w:sz w:val="24"/>
          <w:szCs w:val="24"/>
        </w:rPr>
        <w:tab/>
        <w:t>Erforderliche sonderpädagogische Fördermaßnahmen</w:t>
      </w:r>
    </w:p>
    <w:p w14:paraId="531669B0" w14:textId="77777777" w:rsidR="003A0BAD" w:rsidRPr="006417B4" w:rsidRDefault="00CA26E2" w:rsidP="003A0BAD">
      <w:pPr>
        <w:tabs>
          <w:tab w:val="left" w:pos="426"/>
        </w:tabs>
        <w:ind w:left="425"/>
      </w:pPr>
      <w:r w:rsidRPr="006417B4">
        <w:fldChar w:fldCharType="begin">
          <w:ffData>
            <w:name w:val="Text20"/>
            <w:enabled/>
            <w:calcOnExit w:val="0"/>
            <w:textInput/>
          </w:ffData>
        </w:fldChar>
      </w:r>
      <w:r w:rsidR="003A0BAD" w:rsidRPr="006417B4">
        <w:instrText xml:space="preserve"> FORMTEXT </w:instrText>
      </w:r>
      <w:r w:rsidRPr="006417B4">
        <w:fldChar w:fldCharType="separate"/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="003A0BAD" w:rsidRPr="006417B4">
        <w:rPr>
          <w:noProof/>
        </w:rPr>
        <w:t> </w:t>
      </w:r>
      <w:r w:rsidRPr="006417B4">
        <w:fldChar w:fldCharType="end"/>
      </w:r>
    </w:p>
    <w:p w14:paraId="1DE171BC" w14:textId="77777777" w:rsidR="00D470C7" w:rsidRPr="006417B4" w:rsidRDefault="00D470C7" w:rsidP="003A0BAD">
      <w:pPr>
        <w:tabs>
          <w:tab w:val="left" w:pos="426"/>
        </w:tabs>
      </w:pPr>
    </w:p>
    <w:p w14:paraId="6CD5093E" w14:textId="77777777" w:rsidR="003A0BAD" w:rsidRPr="006417B4" w:rsidRDefault="003A0BAD" w:rsidP="003A0BAD">
      <w:pPr>
        <w:pStyle w:val="berschrift2"/>
        <w:tabs>
          <w:tab w:val="left" w:pos="426"/>
        </w:tabs>
        <w:rPr>
          <w:i w:val="0"/>
          <w:sz w:val="24"/>
          <w:szCs w:val="24"/>
        </w:rPr>
      </w:pPr>
      <w:r w:rsidRPr="006417B4">
        <w:rPr>
          <w:i w:val="0"/>
          <w:sz w:val="24"/>
          <w:szCs w:val="24"/>
        </w:rPr>
        <w:t>3.</w:t>
      </w:r>
      <w:r w:rsidRPr="006417B4">
        <w:rPr>
          <w:i w:val="0"/>
          <w:sz w:val="24"/>
          <w:szCs w:val="24"/>
        </w:rPr>
        <w:tab/>
        <w:t>Entscheidungsvorschlag</w:t>
      </w:r>
    </w:p>
    <w:p w14:paraId="43D08875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>Im Rahmen des Überprüfungsverfahrens konnte festgestellt werden, dass, wie in den gutachterlichen Folger</w:t>
      </w:r>
      <w:r>
        <w:rPr>
          <w:rFonts w:cs="Arial"/>
          <w:color w:val="000000"/>
        </w:rPr>
        <w:t>ungen (s.o.)</w:t>
      </w:r>
      <w:r w:rsidRPr="004F57D0">
        <w:rPr>
          <w:rFonts w:cs="Arial"/>
          <w:color w:val="000000"/>
        </w:rPr>
        <w:t xml:space="preserve"> ausgeführt</w:t>
      </w:r>
      <w:r>
        <w:rPr>
          <w:rFonts w:cs="Arial"/>
          <w:color w:val="000000"/>
        </w:rPr>
        <w:t>,</w:t>
      </w:r>
      <w:r w:rsidRPr="004F57D0">
        <w:rPr>
          <w:rFonts w:cs="Arial"/>
          <w:color w:val="000000"/>
        </w:rPr>
        <w:t xml:space="preserve"> bei </w:t>
      </w:r>
      <w:commentRangeStart w:id="18"/>
      <w:r w:rsidRPr="004F57D0">
        <w:rPr>
          <w:rFonts w:cs="Arial"/>
          <w:color w:val="000000"/>
        </w:rPr>
        <w:t>N.N.</w:t>
      </w:r>
      <w:commentRangeEnd w:id="18"/>
      <w:r w:rsidRPr="004F57D0">
        <w:rPr>
          <w:rStyle w:val="Kommentarzeichen"/>
          <w:vanish/>
          <w:sz w:val="24"/>
          <w:szCs w:val="24"/>
        </w:rPr>
        <w:commentReference w:id="18"/>
      </w:r>
      <w:r w:rsidRPr="004F57D0">
        <w:rPr>
          <w:rFonts w:cs="Arial"/>
          <w:color w:val="000000"/>
        </w:rPr>
        <w:t xml:space="preserve"> </w:t>
      </w:r>
    </w:p>
    <w:p w14:paraId="23CF5843" w14:textId="7A5BAFC6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commentRangeStart w:id="19"/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L</w:t>
      </w:r>
      <w:r>
        <w:rPr>
          <w:rFonts w:cs="Arial"/>
          <w:color w:val="000000"/>
        </w:rPr>
        <w:t>ernen gemäß §4(2</w:t>
      </w:r>
      <w:r w:rsidRPr="004F57D0">
        <w:rPr>
          <w:rFonts w:cs="Arial"/>
          <w:color w:val="000000"/>
        </w:rPr>
        <w:t>) besteht.</w:t>
      </w:r>
    </w:p>
    <w:p w14:paraId="6479CA58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 im Bereich Sprache gemäß §4(3</w:t>
      </w:r>
      <w:r w:rsidRPr="004F57D0">
        <w:rPr>
          <w:rFonts w:cs="Arial"/>
          <w:color w:val="000000"/>
        </w:rPr>
        <w:t>) AO-SF besteht.</w:t>
      </w:r>
    </w:p>
    <w:p w14:paraId="2F54812A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Emotionale und soziale Entwick</w:t>
      </w:r>
      <w:r>
        <w:rPr>
          <w:rFonts w:cs="Arial"/>
          <w:color w:val="000000"/>
        </w:rPr>
        <w:t>lung gemäß §4(4</w:t>
      </w:r>
      <w:r w:rsidRPr="004F57D0">
        <w:rPr>
          <w:rFonts w:cs="Arial"/>
          <w:color w:val="000000"/>
        </w:rPr>
        <w:t>) AO-SF besteht.</w:t>
      </w:r>
    </w:p>
    <w:p w14:paraId="57EBF103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Geistige Entwicklung ge</w:t>
      </w:r>
      <w:r>
        <w:rPr>
          <w:rFonts w:cs="Arial"/>
          <w:color w:val="000000"/>
        </w:rPr>
        <w:t>mäß §5</w:t>
      </w:r>
      <w:r w:rsidRPr="004F57D0">
        <w:rPr>
          <w:rFonts w:cs="Arial"/>
          <w:color w:val="000000"/>
        </w:rPr>
        <w:t xml:space="preserve"> AO-SF besteht. </w:t>
      </w:r>
    </w:p>
    <w:p w14:paraId="1189E83E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Körperlich und motorische Entwick</w:t>
      </w:r>
      <w:r>
        <w:rPr>
          <w:rFonts w:cs="Arial"/>
          <w:color w:val="000000"/>
        </w:rPr>
        <w:t>lung gemäß §6</w:t>
      </w:r>
      <w:r w:rsidRPr="004F57D0">
        <w:rPr>
          <w:rFonts w:cs="Arial"/>
          <w:color w:val="000000"/>
        </w:rPr>
        <w:t xml:space="preserve"> AO-SF besteht.</w:t>
      </w:r>
    </w:p>
    <w:p w14:paraId="729F586E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Hören und Kommunikation im Sinne hö</w:t>
      </w:r>
      <w:r>
        <w:rPr>
          <w:rFonts w:cs="Arial"/>
          <w:color w:val="000000"/>
        </w:rPr>
        <w:t>rgeschädigt gemäß §7</w:t>
      </w:r>
      <w:r w:rsidRPr="004F57D0">
        <w:rPr>
          <w:rFonts w:cs="Arial"/>
          <w:color w:val="000000"/>
        </w:rPr>
        <w:t>(1) AO-SF besteht.</w:t>
      </w:r>
    </w:p>
    <w:p w14:paraId="66105FDB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Hören und Kommunikati</w:t>
      </w:r>
      <w:r>
        <w:rPr>
          <w:rFonts w:cs="Arial"/>
          <w:color w:val="000000"/>
        </w:rPr>
        <w:t>on im Sinne gehörlos gemäß §7</w:t>
      </w:r>
      <w:r w:rsidRPr="004F57D0">
        <w:rPr>
          <w:rFonts w:cs="Arial"/>
          <w:color w:val="000000"/>
        </w:rPr>
        <w:t>(2) AO-SF besteht.</w:t>
      </w:r>
    </w:p>
    <w:p w14:paraId="1D3A43FB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</w:t>
      </w:r>
      <w:r>
        <w:rPr>
          <w:rFonts w:cs="Arial"/>
          <w:color w:val="000000"/>
        </w:rPr>
        <w:t>ch Sehen im Sinne blind gemäß §8</w:t>
      </w:r>
      <w:r w:rsidRPr="004F57D0">
        <w:rPr>
          <w:rFonts w:cs="Arial"/>
          <w:color w:val="000000"/>
        </w:rPr>
        <w:t>(1) AO-SF besteht.</w:t>
      </w:r>
    </w:p>
    <w:p w14:paraId="5F4EAB7B" w14:textId="69045A7E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-ein 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Sehen im Sinne sehgeschädigt ge</w:t>
      </w:r>
      <w:r>
        <w:rPr>
          <w:rFonts w:cs="Arial"/>
          <w:color w:val="000000"/>
        </w:rPr>
        <w:t>mäß §8</w:t>
      </w:r>
      <w:r w:rsidRPr="004F57D0">
        <w:rPr>
          <w:rFonts w:cs="Arial"/>
          <w:color w:val="000000"/>
        </w:rPr>
        <w:t>(2) AO-SF besteht.</w:t>
      </w:r>
    </w:p>
    <w:commentRangeEnd w:id="19"/>
    <w:p w14:paraId="68156978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i/>
          <w:color w:val="808080"/>
        </w:rPr>
      </w:pPr>
      <w:r w:rsidRPr="004F57D0">
        <w:rPr>
          <w:rStyle w:val="Kommentarzeichen"/>
          <w:vanish/>
          <w:sz w:val="24"/>
          <w:szCs w:val="24"/>
        </w:rPr>
        <w:lastRenderedPageBreak/>
        <w:commentReference w:id="19"/>
      </w:r>
    </w:p>
    <w:p w14:paraId="187C0DFE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commentRangeStart w:id="20"/>
      <w:r w:rsidRPr="004F57D0">
        <w:rPr>
          <w:rFonts w:cs="Arial"/>
          <w:color w:val="000000"/>
        </w:rPr>
        <w:t xml:space="preserve">-sowie ein zusätzlicher </w:t>
      </w:r>
      <w:r w:rsidR="004E10EB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 im Bereich Lernen gemäß §4(2</w:t>
      </w:r>
      <w:r w:rsidRPr="004F57D0">
        <w:rPr>
          <w:rFonts w:cs="Arial"/>
          <w:color w:val="000000"/>
        </w:rPr>
        <w:t>).</w:t>
      </w:r>
    </w:p>
    <w:p w14:paraId="6A31843D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4E10EB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 im Bereich Sprache gemäß §4(3</w:t>
      </w:r>
      <w:r w:rsidRPr="004F57D0">
        <w:rPr>
          <w:rFonts w:cs="Arial"/>
          <w:color w:val="000000"/>
        </w:rPr>
        <w:t>).</w:t>
      </w:r>
    </w:p>
    <w:p w14:paraId="08AB167E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>-sowie ein zusätzlicher</w:t>
      </w:r>
      <w:r w:rsidR="004E10EB" w:rsidRPr="004E10EB">
        <w:rPr>
          <w:rFonts w:cs="Arial"/>
          <w:color w:val="000000"/>
        </w:rPr>
        <w:t xml:space="preserve"> </w:t>
      </w:r>
      <w:r w:rsidR="004E10EB">
        <w:rPr>
          <w:rFonts w:cs="Arial"/>
          <w:color w:val="000000"/>
        </w:rPr>
        <w:t>sonderpädagogischer</w:t>
      </w:r>
      <w:r w:rsidRPr="004F57D0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Emotionale </w:t>
      </w:r>
      <w:r>
        <w:rPr>
          <w:rFonts w:cs="Arial"/>
          <w:color w:val="000000"/>
        </w:rPr>
        <w:t>und soziale Entwicklung gemäß §4(4</w:t>
      </w:r>
      <w:r w:rsidRPr="004F57D0">
        <w:rPr>
          <w:rFonts w:cs="Arial"/>
          <w:color w:val="000000"/>
        </w:rPr>
        <w:t>).</w:t>
      </w:r>
    </w:p>
    <w:p w14:paraId="268A9CB1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4E10EB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</w:t>
      </w:r>
      <w:r>
        <w:rPr>
          <w:rFonts w:cs="Arial"/>
          <w:color w:val="000000"/>
        </w:rPr>
        <w:t>ch Geistige Entwicklung gemäß §5</w:t>
      </w:r>
      <w:r w:rsidRPr="004F57D0">
        <w:rPr>
          <w:rFonts w:cs="Arial"/>
          <w:color w:val="000000"/>
        </w:rPr>
        <w:t>.</w:t>
      </w:r>
    </w:p>
    <w:p w14:paraId="2EA9FFA1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4E10EB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Körperlich und motorische Entwick</w:t>
      </w:r>
      <w:r>
        <w:rPr>
          <w:rFonts w:cs="Arial"/>
          <w:color w:val="000000"/>
        </w:rPr>
        <w:t>lung gemäß §6</w:t>
      </w:r>
      <w:r w:rsidRPr="004F57D0">
        <w:rPr>
          <w:rFonts w:cs="Arial"/>
          <w:color w:val="000000"/>
        </w:rPr>
        <w:t>.</w:t>
      </w:r>
    </w:p>
    <w:p w14:paraId="4AC08859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9E4725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Hören und Kommunikation im Sinne hörgeschädigt ge</w:t>
      </w:r>
      <w:r>
        <w:rPr>
          <w:rFonts w:cs="Arial"/>
          <w:color w:val="000000"/>
        </w:rPr>
        <w:t>mäß §7</w:t>
      </w:r>
      <w:r w:rsidRPr="004F57D0">
        <w:rPr>
          <w:rFonts w:cs="Arial"/>
          <w:color w:val="000000"/>
        </w:rPr>
        <w:t>(1) AO-SF besteht.</w:t>
      </w:r>
    </w:p>
    <w:p w14:paraId="573B9566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9E4725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Hören und Kommunik</w:t>
      </w:r>
      <w:r>
        <w:rPr>
          <w:rFonts w:cs="Arial"/>
          <w:color w:val="000000"/>
        </w:rPr>
        <w:t>ation im Sinne gehörlos gemäß §7</w:t>
      </w:r>
      <w:r w:rsidRPr="004F57D0">
        <w:rPr>
          <w:rFonts w:cs="Arial"/>
          <w:color w:val="000000"/>
        </w:rPr>
        <w:t>(2) AO-SF besteht.</w:t>
      </w:r>
    </w:p>
    <w:p w14:paraId="23DF4671" w14:textId="77777777" w:rsidR="007F5547" w:rsidRPr="004F57D0" w:rsidRDefault="007F5547" w:rsidP="007F5547">
      <w:pPr>
        <w:widowControl w:val="0"/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-sowie ein zusätzlicher </w:t>
      </w:r>
      <w:r w:rsidR="009E4725">
        <w:rPr>
          <w:rFonts w:cs="Arial"/>
          <w:color w:val="000000"/>
        </w:rPr>
        <w:t xml:space="preserve">sonderpädagogischer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</w:t>
      </w:r>
      <w:r>
        <w:rPr>
          <w:rFonts w:cs="Arial"/>
          <w:color w:val="000000"/>
        </w:rPr>
        <w:t>ch Sehen im Sinne blind gemäß §8</w:t>
      </w:r>
      <w:r w:rsidRPr="004F57D0">
        <w:rPr>
          <w:rFonts w:cs="Arial"/>
          <w:color w:val="000000"/>
        </w:rPr>
        <w:t>(1) AO-SF besteht.</w:t>
      </w:r>
    </w:p>
    <w:p w14:paraId="479E3577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>-sowie ein zusätzlicher</w:t>
      </w:r>
      <w:r w:rsidR="009E4725" w:rsidRPr="009E4725">
        <w:rPr>
          <w:rFonts w:cs="Arial"/>
          <w:color w:val="000000"/>
        </w:rPr>
        <w:t xml:space="preserve"> </w:t>
      </w:r>
      <w:r w:rsidR="009E4725">
        <w:rPr>
          <w:rFonts w:cs="Arial"/>
          <w:color w:val="000000"/>
        </w:rPr>
        <w:t>sonderpädagogischer</w:t>
      </w:r>
      <w:r w:rsidRPr="004F57D0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 im Bereich Sehen</w:t>
      </w:r>
      <w:r>
        <w:rPr>
          <w:rFonts w:cs="Arial"/>
          <w:color w:val="000000"/>
        </w:rPr>
        <w:t xml:space="preserve"> im Sinne sehgeschädigt gemäß §8</w:t>
      </w:r>
      <w:r w:rsidRPr="004F57D0">
        <w:rPr>
          <w:rFonts w:cs="Arial"/>
          <w:color w:val="000000"/>
        </w:rPr>
        <w:t>(2) AO-SF besteht.</w:t>
      </w:r>
    </w:p>
    <w:commentRangeEnd w:id="20"/>
    <w:p w14:paraId="1B75FCF6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i/>
          <w:color w:val="808080"/>
        </w:rPr>
      </w:pPr>
      <w:r w:rsidRPr="004F57D0">
        <w:rPr>
          <w:rStyle w:val="Kommentarzeichen"/>
          <w:vanish/>
          <w:sz w:val="24"/>
          <w:szCs w:val="24"/>
        </w:rPr>
        <w:commentReference w:id="20"/>
      </w:r>
    </w:p>
    <w:p w14:paraId="18761DF8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commentRangeStart w:id="21"/>
      <w:r w:rsidRPr="004F57D0">
        <w:rPr>
          <w:rFonts w:cs="Arial"/>
          <w:color w:val="000000"/>
        </w:rPr>
        <w:t>Bei dem Schül</w:t>
      </w:r>
      <w:r>
        <w:rPr>
          <w:rFonts w:cs="Arial"/>
          <w:color w:val="000000"/>
        </w:rPr>
        <w:t>er N.N. liegt Autismus gemäß §42</w:t>
      </w:r>
      <w:r w:rsidRPr="004F57D0">
        <w:rPr>
          <w:rFonts w:cs="Arial"/>
          <w:color w:val="000000"/>
        </w:rPr>
        <w:t xml:space="preserve"> AO-SF vor.</w:t>
      </w:r>
      <w:commentRangeEnd w:id="21"/>
      <w:r w:rsidRPr="004F57D0">
        <w:rPr>
          <w:rStyle w:val="Kommentarzeichen"/>
          <w:vanish/>
          <w:sz w:val="24"/>
          <w:szCs w:val="24"/>
        </w:rPr>
        <w:commentReference w:id="21"/>
      </w:r>
    </w:p>
    <w:p w14:paraId="06687A34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</w:p>
    <w:p w14:paraId="7124DED3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commentRangeStart w:id="22"/>
      <w:commentRangeStart w:id="23"/>
      <w:r w:rsidRPr="004F57D0">
        <w:rPr>
          <w:rFonts w:cs="Arial"/>
          <w:color w:val="000000"/>
        </w:rPr>
        <w:t>Die vorliegenden Ber</w:t>
      </w:r>
      <w:r>
        <w:rPr>
          <w:rFonts w:cs="Arial"/>
          <w:color w:val="000000"/>
        </w:rPr>
        <w:t xml:space="preserve">ichte, Beobachtungen und </w:t>
      </w:r>
      <w:r w:rsidRPr="004F57D0">
        <w:rPr>
          <w:rFonts w:cs="Arial"/>
          <w:color w:val="000000"/>
        </w:rPr>
        <w:t>testdiagnostischen Ergebnisse belegen, dass N.N ....</w:t>
      </w:r>
      <w:commentRangeEnd w:id="22"/>
      <w:r>
        <w:rPr>
          <w:rStyle w:val="Kommentarzeichen"/>
        </w:rPr>
        <w:commentReference w:id="22"/>
      </w:r>
    </w:p>
    <w:p w14:paraId="2E853EDD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Die sonderpädagogische </w:t>
      </w:r>
      <w:r>
        <w:rPr>
          <w:rFonts w:cs="Arial"/>
          <w:color w:val="000000"/>
        </w:rPr>
        <w:t>Unterstützung</w:t>
      </w:r>
      <w:r w:rsidRPr="004F57D0">
        <w:rPr>
          <w:rFonts w:cs="Arial"/>
          <w:color w:val="000000"/>
        </w:rPr>
        <w:t xml:space="preserve"> muss die folgenden Aspekte / Maßnahmen ... berücksichtigen / umfassen ...</w:t>
      </w:r>
    </w:p>
    <w:commentRangeEnd w:id="23"/>
    <w:p w14:paraId="48C961A7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Style w:val="Kommentarzeichen"/>
          <w:vanish/>
          <w:sz w:val="24"/>
          <w:szCs w:val="24"/>
        </w:rPr>
        <w:commentReference w:id="23"/>
      </w:r>
    </w:p>
    <w:p w14:paraId="70B41470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>-Geeigneter Förderort ist nach Auffassung der Gutachter</w:t>
      </w:r>
      <w:r>
        <w:rPr>
          <w:rFonts w:cs="Arial"/>
          <w:color w:val="000000"/>
        </w:rPr>
        <w:t xml:space="preserve"> </w:t>
      </w:r>
      <w:r w:rsidRPr="004F57D0">
        <w:rPr>
          <w:rFonts w:cs="Arial"/>
          <w:color w:val="000000"/>
        </w:rPr>
        <w:t xml:space="preserve">die Beschulung im Rahmen des Gemeinsamen </w:t>
      </w:r>
      <w:r>
        <w:rPr>
          <w:rFonts w:cs="Arial"/>
          <w:color w:val="000000"/>
        </w:rPr>
        <w:t>Lernens oder aber</w:t>
      </w:r>
      <w:r w:rsidRPr="004F57D0">
        <w:rPr>
          <w:rFonts w:cs="Arial"/>
          <w:color w:val="000000"/>
        </w:rPr>
        <w:t xml:space="preserve"> die Förderschule mit dem Förderschwerpunkt </w:t>
      </w:r>
      <w:commentRangeStart w:id="24"/>
      <w:r w:rsidRPr="004F57D0">
        <w:rPr>
          <w:rFonts w:cs="Arial"/>
          <w:color w:val="000000"/>
        </w:rPr>
        <w:t xml:space="preserve">(Name des Förderschwerpunktes) </w:t>
      </w:r>
      <w:commentRangeEnd w:id="24"/>
      <w:r w:rsidRPr="004F57D0">
        <w:rPr>
          <w:rStyle w:val="Kommentarzeichen"/>
          <w:vanish/>
          <w:sz w:val="24"/>
          <w:szCs w:val="24"/>
        </w:rPr>
        <w:commentReference w:id="24"/>
      </w:r>
    </w:p>
    <w:p w14:paraId="4781058C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-Aufgrund des außergewöhnlich umfänglichen sonderpädagogischen </w:t>
      </w:r>
      <w:r>
        <w:rPr>
          <w:rFonts w:cs="Arial"/>
          <w:color w:val="000000"/>
        </w:rPr>
        <w:t>Unterstützungsbedarf</w:t>
      </w:r>
      <w:r w:rsidRPr="004F57D0">
        <w:rPr>
          <w:rFonts w:cs="Arial"/>
          <w:color w:val="000000"/>
        </w:rPr>
        <w:t xml:space="preserve">s (oder Therapie- oder Pflegebedarfs) ist eine ganzheitliche Förderung mit durchgängiger sonderpädagogischer </w:t>
      </w:r>
      <w:r>
        <w:rPr>
          <w:rFonts w:cs="Arial"/>
          <w:color w:val="000000"/>
        </w:rPr>
        <w:t>Unterstützung</w:t>
      </w:r>
      <w:r w:rsidRPr="004F57D0">
        <w:rPr>
          <w:rFonts w:cs="Arial"/>
          <w:color w:val="000000"/>
        </w:rPr>
        <w:t xml:space="preserve"> in einer kleinen Lerngruppe dringend zu empfehlen. N.N. ist mit den üblichen Rahmenbedingungen in Bezug auf die sozialen und lernbezogenen Anforderungen einer allgemeinen Schule auch bei stundenweiser, sonderpädagogischer </w:t>
      </w:r>
      <w:r>
        <w:rPr>
          <w:rFonts w:cs="Arial"/>
          <w:color w:val="000000"/>
        </w:rPr>
        <w:t>Unterstützung</w:t>
      </w:r>
      <w:r w:rsidRPr="004F57D0">
        <w:rPr>
          <w:rFonts w:cs="Arial"/>
          <w:color w:val="000000"/>
        </w:rPr>
        <w:t xml:space="preserve"> (derzeit) überfordert.</w:t>
      </w:r>
    </w:p>
    <w:p w14:paraId="3BBEA540" w14:textId="77777777" w:rsidR="007F5547" w:rsidRPr="004F57D0" w:rsidRDefault="007F5547" w:rsidP="007F5547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rPr>
          <w:rFonts w:cs="Arial"/>
          <w:color w:val="000000"/>
        </w:rPr>
      </w:pPr>
      <w:r w:rsidRPr="004F57D0">
        <w:rPr>
          <w:rFonts w:cs="Arial"/>
          <w:color w:val="000000"/>
        </w:rPr>
        <w:t xml:space="preserve">Insofern ist für N.N. eine schulische, sonderpädagogische </w:t>
      </w:r>
      <w:r>
        <w:rPr>
          <w:rFonts w:cs="Arial"/>
          <w:color w:val="000000"/>
        </w:rPr>
        <w:t>Unterstützung</w:t>
      </w:r>
      <w:r w:rsidRPr="004F57D0">
        <w:rPr>
          <w:rFonts w:cs="Arial"/>
          <w:color w:val="000000"/>
        </w:rPr>
        <w:t xml:space="preserve"> an einer allgemeinen Schule im Gemeinsamen </w:t>
      </w:r>
      <w:r>
        <w:rPr>
          <w:rFonts w:cs="Arial"/>
          <w:color w:val="000000"/>
        </w:rPr>
        <w:t>Lernen</w:t>
      </w:r>
      <w:r w:rsidRPr="004F57D0">
        <w:rPr>
          <w:rFonts w:cs="Arial"/>
          <w:color w:val="000000"/>
        </w:rPr>
        <w:t xml:space="preserve"> aus Sicht der Gutachter nicht empfehlenswert.</w:t>
      </w:r>
    </w:p>
    <w:p w14:paraId="1BD6567A" w14:textId="77777777" w:rsidR="003A0BAD" w:rsidRPr="006417B4" w:rsidRDefault="006417B4" w:rsidP="003A0BAD">
      <w:pPr>
        <w:widowControl w:val="0"/>
        <w:tabs>
          <w:tab w:val="left" w:pos="170"/>
          <w:tab w:val="left" w:pos="317"/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5"/>
        <w:jc w:val="both"/>
        <w:rPr>
          <w:rFonts w:cs="Arial"/>
          <w:color w:val="000000"/>
        </w:rPr>
      </w:pPr>
      <w:commentRangeStart w:id="25"/>
      <w:commentRangeEnd w:id="25"/>
      <w:r w:rsidRPr="006417B4">
        <w:rPr>
          <w:rStyle w:val="Kommentarzeichen"/>
          <w:sz w:val="24"/>
          <w:szCs w:val="24"/>
        </w:rPr>
        <w:commentReference w:id="25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"/>
        <w:gridCol w:w="2892"/>
        <w:gridCol w:w="1502"/>
        <w:gridCol w:w="2551"/>
        <w:gridCol w:w="1276"/>
        <w:gridCol w:w="992"/>
      </w:tblGrid>
      <w:tr w:rsidR="00DE36A8" w:rsidRPr="006417B4" w14:paraId="2C77295F" w14:textId="77777777" w:rsidTr="00845F14">
        <w:trPr>
          <w:trHeight w:val="170"/>
        </w:trPr>
        <w:tc>
          <w:tcPr>
            <w:tcW w:w="534" w:type="dxa"/>
            <w:shd w:val="clear" w:color="auto" w:fill="auto"/>
          </w:tcPr>
          <w:p w14:paraId="41321438" w14:textId="77777777" w:rsidR="005B3422" w:rsidRPr="006417B4" w:rsidRDefault="005B3422" w:rsidP="009548CA"/>
        </w:tc>
        <w:tc>
          <w:tcPr>
            <w:tcW w:w="9213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93E7765" w14:textId="77777777" w:rsidR="00DE36A8" w:rsidRPr="006417B4" w:rsidRDefault="00DE36A8" w:rsidP="009548CA"/>
        </w:tc>
      </w:tr>
      <w:tr w:rsidR="002B785A" w:rsidRPr="006417B4" w14:paraId="0DA45AF0" w14:textId="77777777" w:rsidTr="00845F14">
        <w:tc>
          <w:tcPr>
            <w:tcW w:w="534" w:type="dxa"/>
            <w:shd w:val="clear" w:color="auto" w:fill="auto"/>
          </w:tcPr>
          <w:p w14:paraId="727AE685" w14:textId="77777777" w:rsidR="002B785A" w:rsidRPr="00356E43" w:rsidRDefault="002B785A" w:rsidP="004B104B">
            <w:pPr>
              <w:pStyle w:val="berschrift2"/>
              <w:rPr>
                <w:rFonts w:cs="Arial"/>
                <w:i w:val="0"/>
                <w:sz w:val="24"/>
                <w:szCs w:val="24"/>
                <w:lang w:val="de-DE" w:eastAsia="de-DE"/>
              </w:rPr>
            </w:pPr>
            <w:r w:rsidRPr="00356E43">
              <w:rPr>
                <w:rFonts w:cs="Arial"/>
                <w:i w:val="0"/>
                <w:sz w:val="24"/>
                <w:szCs w:val="24"/>
                <w:lang w:val="de-DE" w:eastAsia="de-DE"/>
              </w:rPr>
              <w:t>4.</w:t>
            </w:r>
          </w:p>
        </w:tc>
        <w:tc>
          <w:tcPr>
            <w:tcW w:w="9213" w:type="dxa"/>
            <w:gridSpan w:val="5"/>
            <w:shd w:val="clear" w:color="auto" w:fill="auto"/>
          </w:tcPr>
          <w:p w14:paraId="6FEA6151" w14:textId="77777777" w:rsidR="002B785A" w:rsidRPr="00356E43" w:rsidRDefault="002B785A" w:rsidP="004B104B">
            <w:pPr>
              <w:pStyle w:val="berschrift2"/>
              <w:rPr>
                <w:rFonts w:cs="Arial"/>
                <w:i w:val="0"/>
                <w:sz w:val="24"/>
                <w:szCs w:val="24"/>
                <w:lang w:val="de-DE" w:eastAsia="de-DE"/>
              </w:rPr>
            </w:pPr>
            <w:r w:rsidRPr="00356E43">
              <w:rPr>
                <w:rFonts w:cs="Arial"/>
                <w:i w:val="0"/>
                <w:sz w:val="24"/>
                <w:szCs w:val="24"/>
                <w:lang w:val="de-DE" w:eastAsia="de-DE"/>
              </w:rPr>
              <w:t>Ergebnis des abschließenden Gesprächs mit den Erziehungsberechtigten</w:t>
            </w:r>
          </w:p>
        </w:tc>
      </w:tr>
      <w:tr w:rsidR="00CC2ECB" w:rsidRPr="006417B4" w14:paraId="5E5956DE" w14:textId="77777777" w:rsidTr="00845F14">
        <w:tc>
          <w:tcPr>
            <w:tcW w:w="534" w:type="dxa"/>
            <w:shd w:val="clear" w:color="auto" w:fill="auto"/>
          </w:tcPr>
          <w:p w14:paraId="6B710D43" w14:textId="77777777" w:rsidR="00CC2ECB" w:rsidRPr="00356E43" w:rsidRDefault="00CC2ECB" w:rsidP="004B104B">
            <w:pPr>
              <w:pStyle w:val="berschrift2"/>
              <w:rPr>
                <w:rFonts w:cs="Arial"/>
                <w:i w:val="0"/>
                <w:sz w:val="24"/>
                <w:szCs w:val="24"/>
                <w:lang w:val="de-DE" w:eastAsia="de-DE"/>
              </w:rPr>
            </w:pPr>
          </w:p>
        </w:tc>
        <w:tc>
          <w:tcPr>
            <w:tcW w:w="9213" w:type="dxa"/>
            <w:gridSpan w:val="5"/>
            <w:shd w:val="clear" w:color="auto" w:fill="auto"/>
          </w:tcPr>
          <w:p w14:paraId="6B16A232" w14:textId="77777777" w:rsidR="00CC2ECB" w:rsidRPr="00356E43" w:rsidRDefault="00CC2ECB" w:rsidP="004B104B">
            <w:pPr>
              <w:pStyle w:val="berschrift2"/>
              <w:rPr>
                <w:rFonts w:cs="Arial"/>
                <w:i w:val="0"/>
                <w:sz w:val="24"/>
                <w:szCs w:val="24"/>
                <w:lang w:val="de-DE" w:eastAsia="de-DE"/>
              </w:rPr>
            </w:pPr>
          </w:p>
        </w:tc>
      </w:tr>
      <w:tr w:rsidR="00E23355" w:rsidRPr="006417B4" w14:paraId="28BF7451" w14:textId="77777777" w:rsidTr="00845F14">
        <w:trPr>
          <w:trHeight w:val="482"/>
        </w:trPr>
        <w:tc>
          <w:tcPr>
            <w:tcW w:w="534" w:type="dxa"/>
            <w:shd w:val="clear" w:color="auto" w:fill="auto"/>
          </w:tcPr>
          <w:p w14:paraId="75415C10" w14:textId="77777777" w:rsidR="00E23355" w:rsidRPr="006417B4" w:rsidRDefault="00E23355" w:rsidP="009548CA"/>
        </w:tc>
        <w:tc>
          <w:tcPr>
            <w:tcW w:w="6945" w:type="dxa"/>
            <w:gridSpan w:val="3"/>
            <w:shd w:val="clear" w:color="auto" w:fill="auto"/>
            <w:vAlign w:val="bottom"/>
          </w:tcPr>
          <w:p w14:paraId="6775B876" w14:textId="77777777" w:rsidR="00E23355" w:rsidRPr="006417B4" w:rsidRDefault="00E23355" w:rsidP="009548CA">
            <w:r w:rsidRPr="00845F14">
              <w:rPr>
                <w:rFonts w:cs="Arial"/>
                <w:color w:val="000000"/>
              </w:rPr>
              <w:t>siehe Protokoll zur Anhörung der Erziehungsberechtigten vom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328160" w14:textId="77777777" w:rsidR="00E23355" w:rsidRPr="006417B4" w:rsidRDefault="00CA26E2" w:rsidP="009548CA">
            <w:r w:rsidRPr="006417B4"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6" w:name="Text17"/>
            <w:r w:rsidR="00225443" w:rsidRPr="006417B4">
              <w:instrText xml:space="preserve"> FORMTEXT </w:instrText>
            </w:r>
            <w:r w:rsidRPr="006417B4">
              <w:fldChar w:fldCharType="separate"/>
            </w:r>
            <w:r w:rsidR="00225443" w:rsidRPr="006417B4">
              <w:rPr>
                <w:noProof/>
              </w:rPr>
              <w:t> </w:t>
            </w:r>
            <w:r w:rsidR="00225443" w:rsidRPr="006417B4">
              <w:rPr>
                <w:noProof/>
              </w:rPr>
              <w:t> </w:t>
            </w:r>
            <w:r w:rsidR="00225443" w:rsidRPr="006417B4">
              <w:rPr>
                <w:noProof/>
              </w:rPr>
              <w:t> </w:t>
            </w:r>
            <w:r w:rsidR="00225443" w:rsidRPr="006417B4">
              <w:rPr>
                <w:noProof/>
              </w:rPr>
              <w:t> </w:t>
            </w:r>
            <w:r w:rsidR="00225443" w:rsidRPr="006417B4">
              <w:rPr>
                <w:noProof/>
              </w:rPr>
              <w:t> </w:t>
            </w:r>
            <w:r w:rsidRPr="006417B4">
              <w:fldChar w:fldCharType="end"/>
            </w:r>
            <w:bookmarkEnd w:id="26"/>
          </w:p>
        </w:tc>
        <w:tc>
          <w:tcPr>
            <w:tcW w:w="992" w:type="dxa"/>
            <w:shd w:val="clear" w:color="auto" w:fill="auto"/>
            <w:vAlign w:val="bottom"/>
          </w:tcPr>
          <w:p w14:paraId="6E9A190A" w14:textId="77777777" w:rsidR="00E23355" w:rsidRPr="00845F14" w:rsidRDefault="00E23355" w:rsidP="00845F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18"/>
                <w:szCs w:val="18"/>
              </w:rPr>
            </w:pPr>
            <w:r w:rsidRPr="00845F14">
              <w:rPr>
                <w:rFonts w:cs="Arial"/>
                <w:color w:val="000000"/>
                <w:sz w:val="18"/>
                <w:szCs w:val="18"/>
              </w:rPr>
              <w:t>(Anlage)</w:t>
            </w:r>
          </w:p>
        </w:tc>
      </w:tr>
      <w:tr w:rsidR="002B785A" w14:paraId="597AC5AB" w14:textId="77777777" w:rsidTr="00845F14">
        <w:tc>
          <w:tcPr>
            <w:tcW w:w="534" w:type="dxa"/>
            <w:shd w:val="clear" w:color="auto" w:fill="auto"/>
          </w:tcPr>
          <w:p w14:paraId="53DE1F9E" w14:textId="77777777" w:rsidR="002B785A" w:rsidRDefault="002B785A" w:rsidP="009548CA"/>
        </w:tc>
        <w:tc>
          <w:tcPr>
            <w:tcW w:w="9213" w:type="dxa"/>
            <w:gridSpan w:val="5"/>
            <w:shd w:val="clear" w:color="auto" w:fill="auto"/>
          </w:tcPr>
          <w:p w14:paraId="0B6FC239" w14:textId="77777777" w:rsidR="002B785A" w:rsidRDefault="002B785A" w:rsidP="009548CA"/>
        </w:tc>
      </w:tr>
      <w:tr w:rsidR="00C40EA8" w14:paraId="5A1407AD" w14:textId="77777777" w:rsidTr="00845F14">
        <w:tc>
          <w:tcPr>
            <w:tcW w:w="534" w:type="dxa"/>
            <w:shd w:val="clear" w:color="auto" w:fill="auto"/>
          </w:tcPr>
          <w:p w14:paraId="55FE1D77" w14:textId="77777777" w:rsidR="00C40EA8" w:rsidRDefault="00C40EA8" w:rsidP="009548CA"/>
        </w:tc>
        <w:tc>
          <w:tcPr>
            <w:tcW w:w="2892" w:type="dxa"/>
            <w:shd w:val="clear" w:color="auto" w:fill="auto"/>
          </w:tcPr>
          <w:p w14:paraId="10BD5119" w14:textId="77777777" w:rsidR="00C40EA8" w:rsidRPr="006417B4" w:rsidRDefault="00CA26E2" w:rsidP="009548CA">
            <w:r w:rsidRPr="006417B4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7" w:name="Text19"/>
            <w:r w:rsidR="00C40EA8" w:rsidRPr="006417B4">
              <w:instrText xml:space="preserve"> FORMTEXT </w:instrText>
            </w:r>
            <w:r w:rsidRPr="006417B4">
              <w:fldChar w:fldCharType="separate"/>
            </w:r>
            <w:r w:rsidR="00C40EA8" w:rsidRPr="006417B4">
              <w:rPr>
                <w:noProof/>
              </w:rPr>
              <w:t> </w:t>
            </w:r>
            <w:r w:rsidR="00C40EA8" w:rsidRPr="006417B4">
              <w:rPr>
                <w:noProof/>
              </w:rPr>
              <w:t> </w:t>
            </w:r>
            <w:r w:rsidR="00C40EA8" w:rsidRPr="006417B4">
              <w:rPr>
                <w:noProof/>
              </w:rPr>
              <w:t> </w:t>
            </w:r>
            <w:r w:rsidR="00C40EA8" w:rsidRPr="006417B4">
              <w:rPr>
                <w:noProof/>
              </w:rPr>
              <w:t> </w:t>
            </w:r>
            <w:r w:rsidR="00C40EA8" w:rsidRPr="006417B4">
              <w:rPr>
                <w:noProof/>
              </w:rPr>
              <w:t> </w:t>
            </w:r>
            <w:r w:rsidRPr="006417B4">
              <w:fldChar w:fldCharType="end"/>
            </w:r>
            <w:bookmarkEnd w:id="27"/>
          </w:p>
        </w:tc>
        <w:tc>
          <w:tcPr>
            <w:tcW w:w="1502" w:type="dxa"/>
            <w:shd w:val="clear" w:color="auto" w:fill="auto"/>
          </w:tcPr>
          <w:p w14:paraId="49DCF104" w14:textId="77777777" w:rsidR="00C40EA8" w:rsidRPr="00845F14" w:rsidRDefault="00C40EA8" w:rsidP="009548CA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C17047D" w14:textId="52191B95" w:rsidR="00C40EA8" w:rsidRPr="006417B4" w:rsidRDefault="00C40EA8" w:rsidP="009548CA"/>
        </w:tc>
      </w:tr>
      <w:tr w:rsidR="00E23355" w14:paraId="27789037" w14:textId="77777777" w:rsidTr="00845F14">
        <w:trPr>
          <w:trHeight w:hRule="exact" w:val="851"/>
        </w:trPr>
        <w:tc>
          <w:tcPr>
            <w:tcW w:w="534" w:type="dxa"/>
            <w:shd w:val="clear" w:color="auto" w:fill="auto"/>
          </w:tcPr>
          <w:p w14:paraId="4D7750A3" w14:textId="77777777" w:rsidR="00E23355" w:rsidRDefault="00E23355" w:rsidP="009548CA"/>
        </w:tc>
        <w:tc>
          <w:tcPr>
            <w:tcW w:w="2892" w:type="dxa"/>
            <w:tcBorders>
              <w:top w:val="single" w:sz="4" w:space="0" w:color="auto"/>
            </w:tcBorders>
            <w:shd w:val="clear" w:color="auto" w:fill="auto"/>
          </w:tcPr>
          <w:p w14:paraId="755D606B" w14:textId="77777777" w:rsidR="00E23355" w:rsidRPr="00845F14" w:rsidRDefault="00E23355" w:rsidP="00845F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15"/>
                <w:szCs w:val="15"/>
              </w:rPr>
            </w:pPr>
            <w:r w:rsidRPr="00845F14">
              <w:rPr>
                <w:rFonts w:cs="Arial"/>
                <w:color w:val="000000"/>
                <w:sz w:val="15"/>
                <w:szCs w:val="15"/>
              </w:rPr>
              <w:t>Ort, Datum</w:t>
            </w:r>
          </w:p>
          <w:p w14:paraId="1A48D598" w14:textId="77777777" w:rsidR="00E23355" w:rsidRPr="00845F14" w:rsidRDefault="00E23355" w:rsidP="00845F14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02" w:type="dxa"/>
            <w:shd w:val="clear" w:color="auto" w:fill="auto"/>
          </w:tcPr>
          <w:p w14:paraId="7736F145" w14:textId="77777777" w:rsidR="00E23355" w:rsidRPr="00845F14" w:rsidRDefault="00E23355" w:rsidP="00845F14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D2E818" w14:textId="33AF3D13" w:rsidR="00E23355" w:rsidRPr="00845F14" w:rsidRDefault="00A455A0" w:rsidP="00191342">
            <w:pPr>
              <w:rPr>
                <w:rFonts w:cs="Arial"/>
                <w:color w:val="000000"/>
                <w:sz w:val="15"/>
                <w:szCs w:val="15"/>
              </w:rPr>
            </w:pPr>
            <w:r>
              <w:rPr>
                <w:rFonts w:cs="Arial"/>
                <w:color w:val="000000"/>
                <w:sz w:val="15"/>
                <w:szCs w:val="15"/>
              </w:rPr>
              <w:t xml:space="preserve">Unterschrift </w:t>
            </w:r>
            <w:r w:rsidR="00247799">
              <w:rPr>
                <w:rFonts w:cs="Arial"/>
                <w:color w:val="000000"/>
                <w:sz w:val="15"/>
                <w:szCs w:val="15"/>
              </w:rPr>
              <w:t>(</w:t>
            </w:r>
            <w:commentRangeStart w:id="28"/>
            <w:r w:rsidR="00E23355" w:rsidRPr="00845F14">
              <w:rPr>
                <w:rFonts w:cs="Arial"/>
                <w:color w:val="000000"/>
                <w:sz w:val="15"/>
                <w:szCs w:val="15"/>
              </w:rPr>
              <w:t>G</w:t>
            </w:r>
            <w:r w:rsidR="003456EE">
              <w:rPr>
                <w:rFonts w:cs="Arial"/>
                <w:color w:val="000000"/>
                <w:sz w:val="15"/>
                <w:szCs w:val="15"/>
              </w:rPr>
              <w:t>utachter*in</w:t>
            </w:r>
            <w:r w:rsidR="00E23355" w:rsidRPr="00845F14">
              <w:rPr>
                <w:rFonts w:cs="Arial"/>
                <w:color w:val="000000"/>
                <w:sz w:val="15"/>
                <w:szCs w:val="15"/>
              </w:rPr>
              <w:t xml:space="preserve"> (</w:t>
            </w:r>
            <w:r w:rsidR="003456EE">
              <w:rPr>
                <w:rFonts w:cs="Arial"/>
                <w:color w:val="000000"/>
                <w:sz w:val="15"/>
                <w:szCs w:val="15"/>
              </w:rPr>
              <w:t>studierte Fachrichtung</w:t>
            </w:r>
            <w:r w:rsidR="00E23355" w:rsidRPr="00845F14">
              <w:rPr>
                <w:rFonts w:cs="Arial"/>
                <w:color w:val="000000"/>
                <w:sz w:val="15"/>
                <w:szCs w:val="15"/>
              </w:rPr>
              <w:t xml:space="preserve"> / Schule)</w:t>
            </w:r>
            <w:commentRangeEnd w:id="28"/>
            <w:r w:rsidR="00E23355" w:rsidRPr="00845F14">
              <w:rPr>
                <w:rStyle w:val="Kommentarzeichen"/>
                <w:vanish/>
                <w:sz w:val="15"/>
                <w:szCs w:val="15"/>
              </w:rPr>
              <w:commentReference w:id="28"/>
            </w:r>
          </w:p>
          <w:p w14:paraId="631E964A" w14:textId="77777777" w:rsidR="007F2D96" w:rsidRPr="00845F14" w:rsidRDefault="007F2D96" w:rsidP="00845F14">
            <w:pPr>
              <w:jc w:val="center"/>
              <w:rPr>
                <w:rFonts w:cs="Arial"/>
                <w:color w:val="000000"/>
                <w:sz w:val="15"/>
                <w:szCs w:val="15"/>
              </w:rPr>
            </w:pPr>
          </w:p>
        </w:tc>
      </w:tr>
      <w:tr w:rsidR="001F7808" w14:paraId="6CAB30AD" w14:textId="77777777" w:rsidTr="00845F14">
        <w:trPr>
          <w:trHeight w:val="401"/>
        </w:trPr>
        <w:tc>
          <w:tcPr>
            <w:tcW w:w="534" w:type="dxa"/>
            <w:shd w:val="clear" w:color="auto" w:fill="auto"/>
          </w:tcPr>
          <w:p w14:paraId="57416712" w14:textId="77777777" w:rsidR="001F7808" w:rsidRDefault="001F7808" w:rsidP="009548CA"/>
        </w:tc>
        <w:tc>
          <w:tcPr>
            <w:tcW w:w="4394" w:type="dxa"/>
            <w:gridSpan w:val="2"/>
            <w:shd w:val="clear" w:color="auto" w:fill="auto"/>
          </w:tcPr>
          <w:p w14:paraId="031BF642" w14:textId="77777777" w:rsidR="001F7808" w:rsidRPr="006417B4" w:rsidRDefault="001F7808" w:rsidP="00845F14"/>
        </w:tc>
        <w:tc>
          <w:tcPr>
            <w:tcW w:w="481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2C2F7D9" w14:textId="6F549212" w:rsidR="001F7808" w:rsidRPr="006417B4" w:rsidRDefault="00A455A0" w:rsidP="00035F30">
            <w:r>
              <w:rPr>
                <w:rFonts w:cs="Arial"/>
                <w:color w:val="000000"/>
                <w:sz w:val="15"/>
                <w:szCs w:val="15"/>
              </w:rPr>
              <w:t>Unterschrift</w:t>
            </w:r>
            <w:commentRangeStart w:id="29"/>
            <w:r w:rsidR="001F7808" w:rsidRPr="00845F14">
              <w:rPr>
                <w:rFonts w:cs="Arial"/>
                <w:color w:val="000000"/>
                <w:sz w:val="15"/>
                <w:szCs w:val="15"/>
              </w:rPr>
              <w:t xml:space="preserve"> </w:t>
            </w:r>
            <w:r w:rsidR="00247799">
              <w:rPr>
                <w:rFonts w:cs="Arial"/>
                <w:color w:val="000000"/>
                <w:sz w:val="15"/>
                <w:szCs w:val="15"/>
              </w:rPr>
              <w:t>(</w:t>
            </w:r>
            <w:r w:rsidR="003456EE">
              <w:rPr>
                <w:rFonts w:cs="Arial"/>
                <w:color w:val="000000"/>
                <w:sz w:val="15"/>
                <w:szCs w:val="15"/>
              </w:rPr>
              <w:t>Gutachter*in</w:t>
            </w:r>
            <w:r w:rsidR="00247799">
              <w:rPr>
                <w:rFonts w:cs="Arial"/>
                <w:color w:val="000000"/>
                <w:sz w:val="15"/>
                <w:szCs w:val="15"/>
              </w:rPr>
              <w:t>)</w:t>
            </w:r>
            <w:r w:rsidR="001F7808" w:rsidRPr="00845F14">
              <w:rPr>
                <w:rFonts w:cs="Arial"/>
                <w:color w:val="000000"/>
                <w:sz w:val="15"/>
                <w:szCs w:val="15"/>
              </w:rPr>
              <w:t xml:space="preserve"> </w:t>
            </w:r>
            <w:commentRangeEnd w:id="29"/>
            <w:r w:rsidR="001F7808" w:rsidRPr="00845F14">
              <w:rPr>
                <w:rStyle w:val="Kommentarzeichen"/>
                <w:vanish/>
                <w:sz w:val="15"/>
                <w:szCs w:val="15"/>
              </w:rPr>
              <w:commentReference w:id="29"/>
            </w:r>
          </w:p>
        </w:tc>
      </w:tr>
      <w:tr w:rsidR="00BA5097" w14:paraId="239145F1" w14:textId="77777777" w:rsidTr="00845F14">
        <w:tc>
          <w:tcPr>
            <w:tcW w:w="534" w:type="dxa"/>
            <w:tcBorders>
              <w:bottom w:val="single" w:sz="12" w:space="0" w:color="auto"/>
            </w:tcBorders>
            <w:shd w:val="clear" w:color="auto" w:fill="auto"/>
          </w:tcPr>
          <w:p w14:paraId="4241CC86" w14:textId="77777777" w:rsidR="00BA5097" w:rsidRDefault="00BA5097" w:rsidP="009548CA"/>
        </w:tc>
        <w:tc>
          <w:tcPr>
            <w:tcW w:w="9213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14:paraId="714FF5B0" w14:textId="77777777" w:rsidR="00BA5097" w:rsidRPr="00845F14" w:rsidRDefault="00BA5097" w:rsidP="00845F14">
            <w:pPr>
              <w:jc w:val="center"/>
              <w:rPr>
                <w:rFonts w:cs="Arial"/>
                <w:color w:val="000000"/>
                <w:sz w:val="15"/>
                <w:szCs w:val="15"/>
              </w:rPr>
            </w:pPr>
          </w:p>
        </w:tc>
      </w:tr>
    </w:tbl>
    <w:p w14:paraId="173502B3" w14:textId="77777777" w:rsidR="002878A3" w:rsidRPr="00225443" w:rsidRDefault="002878A3" w:rsidP="00AC07C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Arial"/>
          <w:b/>
          <w:bCs/>
          <w:color w:val="000000"/>
          <w:sz w:val="10"/>
          <w:szCs w:val="1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809"/>
        <w:gridCol w:w="7938"/>
      </w:tblGrid>
      <w:tr w:rsidR="00AC07C9" w:rsidRPr="00023865" w14:paraId="0FC0744C" w14:textId="77777777" w:rsidTr="00225443">
        <w:trPr>
          <w:trHeight w:hRule="exact" w:val="284"/>
        </w:trPr>
        <w:tc>
          <w:tcPr>
            <w:tcW w:w="1809" w:type="dxa"/>
            <w:vAlign w:val="center"/>
          </w:tcPr>
          <w:p w14:paraId="67B53FD4" w14:textId="77777777" w:rsidR="00225443" w:rsidRPr="002878A3" w:rsidRDefault="00225443" w:rsidP="0022544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2878A3">
              <w:rPr>
                <w:rFonts w:cs="Arial"/>
                <w:b/>
                <w:bCs/>
                <w:color w:val="000000"/>
                <w:sz w:val="22"/>
                <w:szCs w:val="22"/>
              </w:rPr>
              <w:t>ANLAGEN</w:t>
            </w:r>
          </w:p>
          <w:p w14:paraId="2F5E87B3" w14:textId="77777777" w:rsidR="00AC07C9" w:rsidRPr="002878A3" w:rsidRDefault="00AC07C9" w:rsidP="002878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5888B624" w14:textId="77777777" w:rsidR="00AC07C9" w:rsidRPr="006749FE" w:rsidRDefault="00225443" w:rsidP="00CE1DDA">
            <w:pPr>
              <w:widowControl w:val="0"/>
              <w:tabs>
                <w:tab w:val="left" w:pos="560"/>
                <w:tab w:val="left" w:pos="885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18"/>
                <w:szCs w:val="18"/>
              </w:rPr>
            </w:pPr>
            <w:r w:rsidRPr="006749FE">
              <w:rPr>
                <w:rFonts w:cs="Arial"/>
                <w:color w:val="000000"/>
                <w:sz w:val="18"/>
                <w:szCs w:val="18"/>
              </w:rPr>
              <w:t>Anlage 1:</w:t>
            </w:r>
            <w:r w:rsidRPr="006749FE">
              <w:rPr>
                <w:rFonts w:cs="Arial"/>
                <w:color w:val="000000"/>
                <w:sz w:val="18"/>
                <w:szCs w:val="18"/>
              </w:rPr>
              <w:tab/>
            </w:r>
            <w:r w:rsidR="00AC07C9" w:rsidRPr="006749FE">
              <w:rPr>
                <w:rFonts w:cs="Arial"/>
                <w:color w:val="000000"/>
                <w:sz w:val="18"/>
                <w:szCs w:val="18"/>
              </w:rPr>
              <w:t>Antragsformular</w:t>
            </w:r>
            <w:r w:rsidR="00001A45">
              <w:rPr>
                <w:rFonts w:cs="Arial"/>
                <w:color w:val="000000"/>
                <w:sz w:val="18"/>
                <w:szCs w:val="18"/>
              </w:rPr>
              <w:t xml:space="preserve"> (Formular 2)</w:t>
            </w:r>
          </w:p>
        </w:tc>
      </w:tr>
      <w:tr w:rsidR="00AC07C9" w:rsidRPr="00023865" w14:paraId="0C396375" w14:textId="77777777" w:rsidTr="00225443">
        <w:trPr>
          <w:trHeight w:hRule="exact" w:val="284"/>
        </w:trPr>
        <w:tc>
          <w:tcPr>
            <w:tcW w:w="1809" w:type="dxa"/>
            <w:vAlign w:val="center"/>
          </w:tcPr>
          <w:p w14:paraId="653A4CB1" w14:textId="77777777" w:rsidR="00AC07C9" w:rsidRPr="002878A3" w:rsidRDefault="00AC07C9" w:rsidP="002878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089D0E47" w14:textId="77777777" w:rsidR="00AC07C9" w:rsidRPr="006749FE" w:rsidRDefault="00225443" w:rsidP="00CE1DDA">
            <w:pPr>
              <w:widowControl w:val="0"/>
              <w:tabs>
                <w:tab w:val="left" w:pos="560"/>
                <w:tab w:val="left" w:pos="885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18"/>
                <w:szCs w:val="18"/>
              </w:rPr>
            </w:pPr>
            <w:r w:rsidRPr="006749FE">
              <w:rPr>
                <w:rFonts w:cs="Arial"/>
                <w:color w:val="000000"/>
                <w:sz w:val="18"/>
                <w:szCs w:val="18"/>
              </w:rPr>
              <w:t>Anlage 2:</w:t>
            </w:r>
            <w:r w:rsidRPr="006749FE">
              <w:rPr>
                <w:rFonts w:cs="Arial"/>
                <w:color w:val="000000"/>
                <w:sz w:val="18"/>
                <w:szCs w:val="18"/>
              </w:rPr>
              <w:tab/>
            </w:r>
            <w:r w:rsidR="00AC07C9" w:rsidRPr="006749FE">
              <w:rPr>
                <w:rFonts w:cs="Arial"/>
                <w:color w:val="000000"/>
                <w:sz w:val="18"/>
                <w:szCs w:val="18"/>
              </w:rPr>
              <w:t>Protokoll Anhörung der Erziehungsberechtigten</w:t>
            </w:r>
            <w:r w:rsidR="00001A45">
              <w:rPr>
                <w:rFonts w:cs="Arial"/>
                <w:color w:val="000000"/>
                <w:sz w:val="18"/>
                <w:szCs w:val="18"/>
              </w:rPr>
              <w:t xml:space="preserve"> (Formular 9)</w:t>
            </w:r>
          </w:p>
        </w:tc>
      </w:tr>
      <w:tr w:rsidR="00AC07C9" w:rsidRPr="00023865" w14:paraId="0C7C3B64" w14:textId="77777777" w:rsidTr="00225443">
        <w:trPr>
          <w:trHeight w:hRule="exact" w:val="284"/>
        </w:trPr>
        <w:tc>
          <w:tcPr>
            <w:tcW w:w="1809" w:type="dxa"/>
            <w:vAlign w:val="center"/>
          </w:tcPr>
          <w:p w14:paraId="10A932AF" w14:textId="77777777" w:rsidR="00AC07C9" w:rsidRPr="002878A3" w:rsidRDefault="00AC07C9" w:rsidP="002878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460A195F" w14:textId="77777777" w:rsidR="00AC07C9" w:rsidRPr="006749FE" w:rsidRDefault="00225443" w:rsidP="00CE1DDA">
            <w:pPr>
              <w:widowControl w:val="0"/>
              <w:tabs>
                <w:tab w:val="left" w:pos="560"/>
                <w:tab w:val="left" w:pos="885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18"/>
                <w:szCs w:val="18"/>
              </w:rPr>
            </w:pPr>
            <w:r w:rsidRPr="006749FE">
              <w:rPr>
                <w:rFonts w:cs="Arial"/>
                <w:color w:val="000000"/>
                <w:sz w:val="18"/>
                <w:szCs w:val="18"/>
              </w:rPr>
              <w:t>Anlage 3:</w:t>
            </w:r>
            <w:r w:rsidRPr="006749FE">
              <w:rPr>
                <w:rFonts w:cs="Arial"/>
                <w:color w:val="000000"/>
                <w:sz w:val="18"/>
                <w:szCs w:val="18"/>
              </w:rPr>
              <w:tab/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0" w:name="Text15"/>
            <w:r w:rsidRPr="006749FE">
              <w:rPr>
                <w:rFonts w:cs="Arial"/>
                <w:color w:val="000000"/>
                <w:sz w:val="18"/>
                <w:szCs w:val="18"/>
              </w:rPr>
              <w:instrText xml:space="preserve"> FORMTEXT </w:instrText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bookmarkEnd w:id="30"/>
          </w:p>
        </w:tc>
      </w:tr>
      <w:tr w:rsidR="00AC07C9" w:rsidRPr="00023865" w14:paraId="4B716FC0" w14:textId="77777777" w:rsidTr="00225443">
        <w:trPr>
          <w:trHeight w:hRule="exact" w:val="284"/>
        </w:trPr>
        <w:tc>
          <w:tcPr>
            <w:tcW w:w="1809" w:type="dxa"/>
            <w:vAlign w:val="center"/>
          </w:tcPr>
          <w:p w14:paraId="14FF11B2" w14:textId="77777777" w:rsidR="00AC07C9" w:rsidRPr="002878A3" w:rsidRDefault="00AC07C9" w:rsidP="002878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18568D24" w14:textId="77777777" w:rsidR="00AC07C9" w:rsidRPr="006749FE" w:rsidRDefault="00225443" w:rsidP="00CE1DDA">
            <w:pPr>
              <w:widowControl w:val="0"/>
              <w:tabs>
                <w:tab w:val="left" w:pos="560"/>
                <w:tab w:val="left" w:pos="885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Arial"/>
                <w:color w:val="000000"/>
                <w:sz w:val="18"/>
                <w:szCs w:val="18"/>
              </w:rPr>
            </w:pPr>
            <w:r w:rsidRPr="006749FE">
              <w:rPr>
                <w:rFonts w:cs="Arial"/>
                <w:color w:val="000000"/>
                <w:sz w:val="18"/>
                <w:szCs w:val="18"/>
              </w:rPr>
              <w:t>Anlage 4:</w:t>
            </w:r>
            <w:r w:rsidRPr="006749FE">
              <w:rPr>
                <w:rFonts w:cs="Arial"/>
                <w:color w:val="000000"/>
                <w:sz w:val="18"/>
                <w:szCs w:val="18"/>
              </w:rPr>
              <w:tab/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1" w:name="Text16"/>
            <w:r w:rsidRPr="006749FE">
              <w:rPr>
                <w:rFonts w:cs="Arial"/>
                <w:color w:val="000000"/>
                <w:sz w:val="18"/>
                <w:szCs w:val="18"/>
              </w:rPr>
              <w:instrText xml:space="preserve"> FORMTEXT </w:instrText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separate"/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Pr="006749FE">
              <w:rPr>
                <w:rFonts w:cs="Arial"/>
                <w:noProof/>
                <w:color w:val="000000"/>
                <w:sz w:val="18"/>
                <w:szCs w:val="18"/>
              </w:rPr>
              <w:t> </w:t>
            </w:r>
            <w:r w:rsidR="00CA26E2" w:rsidRPr="006749FE">
              <w:rPr>
                <w:rFonts w:cs="Arial"/>
                <w:color w:val="000000"/>
                <w:sz w:val="18"/>
                <w:szCs w:val="18"/>
              </w:rPr>
              <w:fldChar w:fldCharType="end"/>
            </w:r>
            <w:bookmarkEnd w:id="31"/>
          </w:p>
        </w:tc>
      </w:tr>
    </w:tbl>
    <w:p w14:paraId="59D8F223" w14:textId="77777777" w:rsidR="00225443" w:rsidRDefault="0012287C" w:rsidP="0012287C">
      <w:pPr>
        <w:rPr>
          <w:sz w:val="6"/>
          <w:szCs w:val="6"/>
        </w:rPr>
      </w:pPr>
      <w:r>
        <w:rPr>
          <w:sz w:val="6"/>
          <w:szCs w:val="6"/>
        </w:rPr>
        <w:t>1</w:t>
      </w:r>
    </w:p>
    <w:p w14:paraId="72CE1D4D" w14:textId="77777777" w:rsidR="0012287C" w:rsidRDefault="0012287C" w:rsidP="0012287C">
      <w:pPr>
        <w:rPr>
          <w:sz w:val="2"/>
          <w:szCs w:val="2"/>
        </w:rPr>
      </w:pPr>
    </w:p>
    <w:p w14:paraId="68470516" w14:textId="77777777" w:rsidR="008C2C4E" w:rsidRDefault="008C2C4E" w:rsidP="0012287C">
      <w:pPr>
        <w:rPr>
          <w:sz w:val="2"/>
          <w:szCs w:val="2"/>
        </w:rPr>
      </w:pPr>
    </w:p>
    <w:p w14:paraId="079B0F69" w14:textId="77777777" w:rsidR="000547E1" w:rsidRDefault="000547E1" w:rsidP="0012287C">
      <w:pPr>
        <w:rPr>
          <w:sz w:val="2"/>
          <w:szCs w:val="2"/>
        </w:rPr>
      </w:pPr>
    </w:p>
    <w:p w14:paraId="62AAF0A1" w14:textId="77777777" w:rsidR="000547E1" w:rsidRDefault="000547E1" w:rsidP="0012287C">
      <w:pPr>
        <w:rPr>
          <w:sz w:val="2"/>
          <w:szCs w:val="2"/>
        </w:rPr>
      </w:pPr>
    </w:p>
    <w:p w14:paraId="52DE4740" w14:textId="77777777" w:rsidR="008C2C4E" w:rsidRDefault="008C2C4E" w:rsidP="0012287C">
      <w:pPr>
        <w:rPr>
          <w:sz w:val="2"/>
          <w:szCs w:val="2"/>
        </w:rPr>
      </w:pPr>
    </w:p>
    <w:p w14:paraId="34603845" w14:textId="77777777" w:rsidR="008C2C4E" w:rsidRDefault="008C2C4E" w:rsidP="0012287C">
      <w:pPr>
        <w:rPr>
          <w:sz w:val="2"/>
          <w:szCs w:val="2"/>
        </w:rPr>
      </w:pPr>
    </w:p>
    <w:p w14:paraId="6A5B769F" w14:textId="77777777" w:rsidR="008C2C4E" w:rsidRDefault="008C2C4E" w:rsidP="0012287C">
      <w:pPr>
        <w:rPr>
          <w:sz w:val="2"/>
          <w:szCs w:val="2"/>
        </w:rPr>
      </w:pPr>
    </w:p>
    <w:p w14:paraId="51E29D82" w14:textId="77777777" w:rsidR="00F3206B" w:rsidRPr="0012287C" w:rsidRDefault="00F3206B" w:rsidP="0012287C">
      <w:pPr>
        <w:rPr>
          <w:sz w:val="2"/>
          <w:szCs w:val="2"/>
        </w:rPr>
      </w:pPr>
    </w:p>
    <w:sectPr w:rsidR="00F3206B" w:rsidRPr="0012287C" w:rsidSect="000D4B1E">
      <w:footerReference w:type="default" r:id="rId21"/>
      <w:type w:val="continuous"/>
      <w:pgSz w:w="11906" w:h="16838" w:code="9"/>
      <w:pgMar w:top="851" w:right="851" w:bottom="567" w:left="1247" w:header="709" w:footer="709" w:gutter="0"/>
      <w:cols w:space="708"/>
      <w:formProt w:val="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utor" w:initials="A">
    <w:p w14:paraId="50FC6C62" w14:textId="77777777" w:rsidR="004901AE" w:rsidRDefault="004901AE">
      <w:pPr>
        <w:pStyle w:val="Kommentartext"/>
      </w:pPr>
      <w:r>
        <w:rPr>
          <w:rStyle w:val="Kommentarzeichen"/>
        </w:rPr>
        <w:annotationRef/>
      </w:r>
      <w:r>
        <w:t>Das Gutachten sollte 3-4 Seiten (bei vorgegebener Formatierung) nicht überschreiten. Bitte die Ausführungen auf das Wesentliche beschränken!</w:t>
      </w:r>
    </w:p>
    <w:p w14:paraId="7ED6CF79" w14:textId="77777777" w:rsidR="008C2C4E" w:rsidRDefault="008C2C4E">
      <w:pPr>
        <w:pStyle w:val="Kommentartext"/>
      </w:pPr>
    </w:p>
    <w:p w14:paraId="11E25264" w14:textId="4E123B9D" w:rsidR="008C2C4E" w:rsidRPr="008C2C4E" w:rsidRDefault="00B569A9">
      <w:pPr>
        <w:pStyle w:val="Kommentartext"/>
        <w:rPr>
          <w:b/>
          <w:i/>
          <w:sz w:val="16"/>
          <w:szCs w:val="16"/>
        </w:rPr>
      </w:pPr>
      <w:r w:rsidRPr="00FF466D">
        <w:rPr>
          <w:i/>
          <w:sz w:val="16"/>
          <w:szCs w:val="16"/>
        </w:rPr>
        <w:t xml:space="preserve">Um alle Kommentare ein- oder auszublenden, wählen </w:t>
      </w:r>
      <w:r w:rsidRPr="00FF466D">
        <w:rPr>
          <w:i/>
          <w:sz w:val="16"/>
          <w:szCs w:val="16"/>
          <w:lang w:val="de-DE"/>
        </w:rPr>
        <w:t>Sie die Registerkarte</w:t>
      </w:r>
      <w:r w:rsidRPr="008C2C4E">
        <w:rPr>
          <w:b/>
          <w:i/>
          <w:sz w:val="16"/>
          <w:szCs w:val="16"/>
        </w:rPr>
        <w:t xml:space="preserve"> „</w:t>
      </w:r>
      <w:r>
        <w:rPr>
          <w:b/>
          <w:i/>
          <w:sz w:val="16"/>
          <w:szCs w:val="16"/>
          <w:lang w:val="de-DE"/>
        </w:rPr>
        <w:t xml:space="preserve">Überprüfen“, </w:t>
      </w:r>
      <w:r w:rsidRPr="00FF466D">
        <w:rPr>
          <w:i/>
          <w:sz w:val="16"/>
          <w:szCs w:val="16"/>
          <w:lang w:val="de-DE"/>
        </w:rPr>
        <w:t xml:space="preserve">Menüpunkt </w:t>
      </w:r>
      <w:r>
        <w:rPr>
          <w:b/>
          <w:i/>
          <w:sz w:val="16"/>
          <w:szCs w:val="16"/>
          <w:lang w:val="de-DE"/>
        </w:rPr>
        <w:t>„</w:t>
      </w:r>
      <w:r w:rsidRPr="008C2C4E">
        <w:rPr>
          <w:b/>
          <w:i/>
          <w:sz w:val="16"/>
          <w:szCs w:val="16"/>
        </w:rPr>
        <w:t>Markup“</w:t>
      </w:r>
      <w:r>
        <w:rPr>
          <w:b/>
          <w:i/>
          <w:sz w:val="16"/>
          <w:szCs w:val="16"/>
        </w:rPr>
        <w:t xml:space="preserve"> </w:t>
      </w:r>
      <w:r w:rsidRPr="00FF466D">
        <w:rPr>
          <w:i/>
          <w:sz w:val="16"/>
          <w:szCs w:val="16"/>
        </w:rPr>
        <w:t>bzw</w:t>
      </w:r>
      <w:r>
        <w:rPr>
          <w:b/>
          <w:i/>
          <w:sz w:val="16"/>
          <w:szCs w:val="16"/>
        </w:rPr>
        <w:t>.</w:t>
      </w:r>
      <w:r>
        <w:rPr>
          <w:b/>
          <w:i/>
          <w:sz w:val="16"/>
          <w:szCs w:val="16"/>
          <w:lang w:val="de-DE"/>
        </w:rPr>
        <w:t xml:space="preserve"> </w:t>
      </w:r>
      <w:r w:rsidRPr="00FF466D">
        <w:rPr>
          <w:i/>
          <w:sz w:val="16"/>
          <w:szCs w:val="16"/>
          <w:lang w:val="de-DE"/>
        </w:rPr>
        <w:t>Registerkarte</w:t>
      </w:r>
      <w:r>
        <w:rPr>
          <w:b/>
          <w:i/>
          <w:sz w:val="16"/>
          <w:szCs w:val="16"/>
          <w:lang w:val="de-DE"/>
        </w:rPr>
        <w:t xml:space="preserve"> </w:t>
      </w:r>
      <w:r>
        <w:rPr>
          <w:b/>
          <w:i/>
          <w:sz w:val="16"/>
          <w:szCs w:val="16"/>
        </w:rPr>
        <w:t>„Ansicht</w:t>
      </w:r>
      <w:r>
        <w:rPr>
          <w:b/>
          <w:i/>
          <w:sz w:val="16"/>
          <w:szCs w:val="16"/>
          <w:lang w:val="de-DE"/>
        </w:rPr>
        <w:t xml:space="preserve">“ </w:t>
      </w:r>
      <w:r w:rsidRPr="00FF466D">
        <w:rPr>
          <w:i/>
          <w:sz w:val="16"/>
          <w:szCs w:val="16"/>
          <w:lang w:val="de-DE"/>
        </w:rPr>
        <w:t>Menüpunkt</w:t>
      </w:r>
      <w:r>
        <w:rPr>
          <w:b/>
          <w:i/>
          <w:sz w:val="16"/>
          <w:szCs w:val="16"/>
          <w:lang w:val="de-DE"/>
        </w:rPr>
        <w:t xml:space="preserve"> „</w:t>
      </w:r>
      <w:r>
        <w:rPr>
          <w:b/>
          <w:i/>
          <w:sz w:val="16"/>
          <w:szCs w:val="16"/>
        </w:rPr>
        <w:t>Überprüfen“</w:t>
      </w:r>
      <w:r>
        <w:rPr>
          <w:b/>
          <w:i/>
          <w:sz w:val="16"/>
          <w:szCs w:val="16"/>
          <w:lang w:val="de-DE"/>
        </w:rPr>
        <w:t xml:space="preserve"> </w:t>
      </w:r>
      <w:r w:rsidRPr="00FF466D">
        <w:rPr>
          <w:i/>
          <w:sz w:val="16"/>
          <w:szCs w:val="16"/>
          <w:lang w:val="de-DE"/>
        </w:rPr>
        <w:t>und wählen die Option</w:t>
      </w:r>
      <w:r>
        <w:rPr>
          <w:b/>
          <w:i/>
          <w:sz w:val="16"/>
          <w:szCs w:val="16"/>
          <w:lang w:val="de-DE"/>
        </w:rPr>
        <w:t xml:space="preserve"> „</w:t>
      </w:r>
      <w:proofErr w:type="gramStart"/>
      <w:r>
        <w:rPr>
          <w:b/>
          <w:i/>
          <w:sz w:val="16"/>
          <w:szCs w:val="16"/>
          <w:lang w:val="de-DE"/>
        </w:rPr>
        <w:t>Markup:keine</w:t>
      </w:r>
      <w:proofErr w:type="gramEnd"/>
      <w:r>
        <w:rPr>
          <w:b/>
          <w:i/>
          <w:sz w:val="16"/>
          <w:szCs w:val="16"/>
          <w:lang w:val="de-DE"/>
        </w:rPr>
        <w:t xml:space="preserve">“ </w:t>
      </w:r>
      <w:r w:rsidRPr="00FF466D">
        <w:rPr>
          <w:i/>
          <w:sz w:val="16"/>
          <w:szCs w:val="16"/>
          <w:lang w:val="de-DE"/>
        </w:rPr>
        <w:t>aus.</w:t>
      </w:r>
    </w:p>
  </w:comment>
  <w:comment w:id="8" w:author="Autor" w:initials="A">
    <w:p w14:paraId="327F7C81" w14:textId="77777777" w:rsidR="006417B4" w:rsidRDefault="006417B4">
      <w:pPr>
        <w:pStyle w:val="Kommentartext"/>
      </w:pPr>
      <w:r>
        <w:rPr>
          <w:rStyle w:val="Kommentarzeichen"/>
        </w:rPr>
        <w:annotationRef/>
      </w:r>
      <w:r>
        <w:t>Hier wird der Name des bescheidausstellenden Schulamtes eingetragen</w:t>
      </w:r>
    </w:p>
  </w:comment>
  <w:comment w:id="11" w:author="Autor" w:initials="A">
    <w:p w14:paraId="5FD820DA" w14:textId="3128B548" w:rsidR="002910CD" w:rsidRDefault="002910CD" w:rsidP="002910CD">
      <w:pPr>
        <w:pStyle w:val="Kommentartext"/>
      </w:pPr>
      <w:r>
        <w:rPr>
          <w:rStyle w:val="Kommentarzeichen"/>
        </w:rPr>
        <w:annotationRef/>
      </w:r>
      <w:r>
        <w:t>Punkt ist optional je nach Beauftragung; ggf</w:t>
      </w:r>
      <w:r w:rsidR="00184420">
        <w:t>. offen</w:t>
      </w:r>
    </w:p>
  </w:comment>
  <w:comment w:id="12" w:author="Autor" w:initials="A">
    <w:p w14:paraId="07A10852" w14:textId="3DA82A86" w:rsidR="00684497" w:rsidRDefault="00684497">
      <w:pPr>
        <w:pStyle w:val="Kommentartext"/>
      </w:pPr>
      <w:r>
        <w:rPr>
          <w:rStyle w:val="Kommentarzeichen"/>
        </w:rPr>
        <w:annotationRef/>
      </w:r>
      <w:r>
        <w:rPr>
          <w:lang w:val="de-DE"/>
        </w:rPr>
        <w:t>Die vorgegebene Gliederung ist verbindlich. Zu jedem Unterpunkt sind Angaben zu tätigen, ggf. „Fehlanzeige“, oder „nicht beauftragt“</w:t>
      </w:r>
    </w:p>
  </w:comment>
  <w:comment w:id="14" w:author="Autor" w:initials="A">
    <w:p w14:paraId="017129AF" w14:textId="77777777" w:rsidR="003A0BAD" w:rsidRDefault="003A0BAD" w:rsidP="00DE36A8">
      <w:pPr>
        <w:pStyle w:val="Kommentartext"/>
      </w:pPr>
      <w:r>
        <w:rPr>
          <w:rStyle w:val="Kommentarzeichen"/>
        </w:rPr>
        <w:annotationRef/>
      </w:r>
      <w:r>
        <w:t>Ergebnisse der Fördermaßnahmen</w:t>
      </w:r>
    </w:p>
  </w:comment>
  <w:comment w:id="15" w:author="Autor" w:initials="A">
    <w:p w14:paraId="6D58D3EC" w14:textId="1C2A7E3F" w:rsidR="003A0BAD" w:rsidRPr="00CC2ECB" w:rsidRDefault="003A0BAD" w:rsidP="00DE36A8">
      <w:pPr>
        <w:pStyle w:val="Kommentartext"/>
        <w:rPr>
          <w:lang w:val="de-DE"/>
        </w:rPr>
      </w:pPr>
      <w:r>
        <w:rPr>
          <w:rStyle w:val="Kommentarzeichen"/>
        </w:rPr>
        <w:annotationRef/>
      </w:r>
      <w:r>
        <w:t xml:space="preserve">Punkt ist optional je nach Art und Zielsetzung der Begutachtung; ggf. </w:t>
      </w:r>
      <w:proofErr w:type="gramStart"/>
      <w:r w:rsidR="00184420">
        <w:rPr>
          <w:lang w:val="de-DE"/>
        </w:rPr>
        <w:t>offen</w:t>
      </w:r>
      <w:r w:rsidR="00784EEA">
        <w:t xml:space="preserve"> </w:t>
      </w:r>
      <w:r w:rsidR="00CC2ECB">
        <w:rPr>
          <w:lang w:val="de-DE"/>
        </w:rPr>
        <w:t>lassen</w:t>
      </w:r>
      <w:proofErr w:type="gramEnd"/>
    </w:p>
  </w:comment>
  <w:comment w:id="16" w:author="Autor" w:initials="A">
    <w:p w14:paraId="03C6EB2B" w14:textId="1338FE49" w:rsidR="003A0BAD" w:rsidRDefault="003A0BAD" w:rsidP="00DE36A8">
      <w:pPr>
        <w:pStyle w:val="Kommentartext"/>
      </w:pPr>
      <w:r>
        <w:rPr>
          <w:rStyle w:val="Kommentarzeichen"/>
        </w:rPr>
        <w:annotationRef/>
      </w:r>
      <w:r>
        <w:t xml:space="preserve">Punkt ist optional je nach Art und Zielsetzung der Begutachtung; ggf. </w:t>
      </w:r>
      <w:proofErr w:type="gramStart"/>
      <w:r w:rsidR="00184420">
        <w:rPr>
          <w:lang w:val="de-DE"/>
        </w:rPr>
        <w:t>offen lassen</w:t>
      </w:r>
      <w:proofErr w:type="gramEnd"/>
      <w:r>
        <w:t xml:space="preserve">  </w:t>
      </w:r>
    </w:p>
  </w:comment>
  <w:comment w:id="17" w:author="Autor" w:initials="A">
    <w:p w14:paraId="013874F7" w14:textId="54207F32" w:rsidR="003A0BAD" w:rsidRDefault="003A0BAD" w:rsidP="00DE36A8">
      <w:pPr>
        <w:pStyle w:val="Kommentartext"/>
      </w:pPr>
      <w:r>
        <w:rPr>
          <w:rStyle w:val="Kommentarzeichen"/>
        </w:rPr>
        <w:annotationRef/>
      </w:r>
      <w:r>
        <w:t>Punkt ist optional je nach Art und Zielsetzun</w:t>
      </w:r>
      <w:r w:rsidR="00184420">
        <w:t>g der Begutachtung; ggf. offen lassen</w:t>
      </w:r>
    </w:p>
  </w:comment>
  <w:comment w:id="18" w:author="Autor" w:initials="A">
    <w:p w14:paraId="6DEBDEE0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vollständigen Namen des Kindes einfügen.</w:t>
      </w:r>
    </w:p>
  </w:comment>
  <w:comment w:id="19" w:author="Autor" w:initials="A">
    <w:p w14:paraId="0CD22B98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Bitte entsprechendes Satzende auswählen</w:t>
      </w:r>
    </w:p>
  </w:comment>
  <w:comment w:id="20" w:author="Autor" w:initials="A">
    <w:p w14:paraId="75DF1ABE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Eventuell ergänzend anfügen</w:t>
      </w:r>
    </w:p>
  </w:comment>
  <w:comment w:id="21" w:author="Autor" w:initials="A">
    <w:p w14:paraId="0B11D187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Punkt ist optional. Nur möglich, wenn med. psychol. Diagnostik als Anlage beiliegt.</w:t>
      </w:r>
    </w:p>
  </w:comment>
  <w:comment w:id="22" w:author="Autor" w:initials="A">
    <w:p w14:paraId="459FEE1A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Verändern, wenn Entsprechendes nicht zutrifft</w:t>
      </w:r>
    </w:p>
    <w:p w14:paraId="237E2EEB" w14:textId="77777777" w:rsidR="007F5547" w:rsidRDefault="007F5547" w:rsidP="007F5547">
      <w:pPr>
        <w:pStyle w:val="Kommentartext"/>
      </w:pPr>
    </w:p>
  </w:comment>
  <w:comment w:id="23" w:author="Autor" w:initials="A">
    <w:p w14:paraId="3ADAAE2F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In diesem Sinne in wenigen Sätzen die Aussagen unter Punkt 5.1 und 5.2 zusammenfassen. (Dies soll 1:1 in den Bescheid des Schulamtes übernommen werden können!)</w:t>
      </w:r>
    </w:p>
  </w:comment>
  <w:comment w:id="24" w:author="Autor" w:initials="A">
    <w:p w14:paraId="72591F7B" w14:textId="77777777" w:rsidR="007F5547" w:rsidRDefault="007F5547" w:rsidP="007F5547">
      <w:pPr>
        <w:pStyle w:val="Kommentartext"/>
      </w:pPr>
      <w:r>
        <w:rPr>
          <w:rStyle w:val="Kommentarzeichen"/>
        </w:rPr>
        <w:annotationRef/>
      </w:r>
      <w:r>
        <w:t>Ersetzen durch entsprechenden Förderschwerpunkt</w:t>
      </w:r>
    </w:p>
  </w:comment>
  <w:comment w:id="25" w:author="Autor" w:initials="A">
    <w:p w14:paraId="6019ACCA" w14:textId="2874869A" w:rsidR="006417B4" w:rsidRDefault="006417B4">
      <w:pPr>
        <w:pStyle w:val="Kommentartext"/>
      </w:pPr>
      <w:r>
        <w:rPr>
          <w:rStyle w:val="Kommentarzeichen"/>
        </w:rPr>
        <w:annotationRef/>
      </w:r>
      <w:r w:rsidR="00184420">
        <w:t>Ent</w:t>
      </w:r>
      <w:r>
        <w:t>weder/oder (entsprechend den anderen Absatz löschen)</w:t>
      </w:r>
    </w:p>
  </w:comment>
  <w:comment w:id="28" w:author="Autor" w:initials="A">
    <w:p w14:paraId="5406AC01" w14:textId="77777777" w:rsidR="00E23355" w:rsidRDefault="00E23355" w:rsidP="00E23355">
      <w:pPr>
        <w:pStyle w:val="Kommentartext"/>
      </w:pPr>
      <w:r>
        <w:rPr>
          <w:rStyle w:val="Kommentarzeichen"/>
        </w:rPr>
        <w:annotationRef/>
      </w:r>
      <w:r>
        <w:t>Bitte entsprechend hier eintragen!</w:t>
      </w:r>
    </w:p>
  </w:comment>
  <w:comment w:id="29" w:author="Autor" w:initials="A">
    <w:p w14:paraId="1F018E6A" w14:textId="77777777" w:rsidR="001F7808" w:rsidRDefault="001F7808" w:rsidP="001F7808">
      <w:pPr>
        <w:pStyle w:val="Kommentartext"/>
      </w:pPr>
      <w:r>
        <w:rPr>
          <w:rStyle w:val="Kommentarzeichen"/>
        </w:rPr>
        <w:annotationRef/>
      </w:r>
      <w:r w:rsidR="005906B5">
        <w:t>Wenn das Gutachten in Kooperation mit SoL anderer Fachrichtung durchgeführt wurde, dann Unterschrift zwingend, anderenfalls Feld löschen.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1E25264" w15:done="0"/>
  <w15:commentEx w15:paraId="327F7C81" w15:done="0"/>
  <w15:commentEx w15:paraId="5FD820DA" w15:done="0"/>
  <w15:commentEx w15:paraId="07A10852" w15:done="0"/>
  <w15:commentEx w15:paraId="017129AF" w15:done="0"/>
  <w15:commentEx w15:paraId="6D58D3EC" w15:done="0"/>
  <w15:commentEx w15:paraId="03C6EB2B" w15:done="0"/>
  <w15:commentEx w15:paraId="013874F7" w15:done="0"/>
  <w15:commentEx w15:paraId="6DEBDEE0" w15:done="0"/>
  <w15:commentEx w15:paraId="0CD22B98" w15:done="0"/>
  <w15:commentEx w15:paraId="75DF1ABE" w15:done="0"/>
  <w15:commentEx w15:paraId="0B11D187" w15:done="0"/>
  <w15:commentEx w15:paraId="237E2EEB" w15:done="0"/>
  <w15:commentEx w15:paraId="3ADAAE2F" w15:done="0"/>
  <w15:commentEx w15:paraId="72591F7B" w15:done="0"/>
  <w15:commentEx w15:paraId="6019ACCA" w15:done="0"/>
  <w15:commentEx w15:paraId="5406AC01" w15:done="0"/>
  <w15:commentEx w15:paraId="1F018E6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E25264" w16cid:durableId="3BE5FA79"/>
  <w16cid:commentId w16cid:paraId="327F7C81" w16cid:durableId="0526B01A"/>
  <w16cid:commentId w16cid:paraId="5FD820DA" w16cid:durableId="3217E586"/>
  <w16cid:commentId w16cid:paraId="07A10852" w16cid:durableId="1E7EC10A"/>
  <w16cid:commentId w16cid:paraId="017129AF" w16cid:durableId="283B5E9E"/>
  <w16cid:commentId w16cid:paraId="6D58D3EC" w16cid:durableId="0C1EDBD4"/>
  <w16cid:commentId w16cid:paraId="03C6EB2B" w16cid:durableId="3E972882"/>
  <w16cid:commentId w16cid:paraId="013874F7" w16cid:durableId="5DA6551E"/>
  <w16cid:commentId w16cid:paraId="6DEBDEE0" w16cid:durableId="2660A112"/>
  <w16cid:commentId w16cid:paraId="0CD22B98" w16cid:durableId="75B00735"/>
  <w16cid:commentId w16cid:paraId="75DF1ABE" w16cid:durableId="7888D634"/>
  <w16cid:commentId w16cid:paraId="0B11D187" w16cid:durableId="317D81FB"/>
  <w16cid:commentId w16cid:paraId="237E2EEB" w16cid:durableId="0FA9A3A4"/>
  <w16cid:commentId w16cid:paraId="3ADAAE2F" w16cid:durableId="79671764"/>
  <w16cid:commentId w16cid:paraId="72591F7B" w16cid:durableId="7F2D7708"/>
  <w16cid:commentId w16cid:paraId="6019ACCA" w16cid:durableId="49272FE1"/>
  <w16cid:commentId w16cid:paraId="5406AC01" w16cid:durableId="26B1699C"/>
  <w16cid:commentId w16cid:paraId="1F018E6A" w16cid:durableId="5D325B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8CEDC" w14:textId="77777777" w:rsidR="000D7DA3" w:rsidRDefault="000D7DA3" w:rsidP="00AC07C9">
      <w:r>
        <w:separator/>
      </w:r>
    </w:p>
  </w:endnote>
  <w:endnote w:type="continuationSeparator" w:id="0">
    <w:p w14:paraId="4907ED80" w14:textId="77777777" w:rsidR="000D7DA3" w:rsidRDefault="000D7DA3" w:rsidP="00AC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9EB66" w14:textId="77777777" w:rsidR="00AC07C9" w:rsidRDefault="00CA26E2" w:rsidP="00AC07C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4B104B">
      <w:rPr>
        <w:rStyle w:val="Seitenzahl"/>
      </w:rPr>
      <w:instrText>PAGE</w:instrText>
    </w:r>
    <w:r w:rsidR="00AC07C9"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4708633F" w14:textId="77777777" w:rsidR="00AC07C9" w:rsidRDefault="00AC07C9" w:rsidP="00AC07C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46D65" w14:textId="4868E88D" w:rsidR="00F504B5" w:rsidRPr="0012287C" w:rsidRDefault="00FB5780">
    <w:pPr>
      <w:pStyle w:val="Fuzeile"/>
      <w:rPr>
        <w:sz w:val="16"/>
        <w:szCs w:val="16"/>
      </w:rPr>
    </w:pPr>
    <w:r>
      <w:rPr>
        <w:sz w:val="16"/>
        <w:szCs w:val="16"/>
      </w:rPr>
      <w:t>AO-SF–RSK – Vorlage Gutachte</w:t>
    </w:r>
    <w:r w:rsidR="00C40EA8">
      <w:rPr>
        <w:sz w:val="16"/>
        <w:szCs w:val="16"/>
      </w:rPr>
      <w:t>n Änderungsanträge (Vers. 04.10.12</w:t>
    </w:r>
    <w:r>
      <w:rPr>
        <w:sz w:val="16"/>
        <w:szCs w:val="16"/>
      </w:rPr>
      <w:t xml:space="preserve">)                                </w:t>
    </w:r>
    <w:r w:rsidR="00C40EA8">
      <w:rPr>
        <w:sz w:val="16"/>
        <w:szCs w:val="16"/>
      </w:rPr>
      <w:t xml:space="preserve">                             </w:t>
    </w:r>
    <w:r>
      <w:rPr>
        <w:sz w:val="16"/>
        <w:szCs w:val="16"/>
      </w:rPr>
      <w:t xml:space="preserve">                </w:t>
    </w:r>
    <w:r w:rsidR="00D35F72">
      <w:rPr>
        <w:sz w:val="16"/>
        <w:szCs w:val="16"/>
      </w:rPr>
      <w:t xml:space="preserve"> </w:t>
    </w:r>
    <w:r w:rsidR="0012287C">
      <w:rPr>
        <w:sz w:val="16"/>
        <w:szCs w:val="16"/>
      </w:rPr>
      <w:t xml:space="preserve">  </w:t>
    </w:r>
    <w:r w:rsidR="0012287C" w:rsidRPr="0012287C">
      <w:rPr>
        <w:sz w:val="16"/>
        <w:szCs w:val="16"/>
      </w:rPr>
      <w:t xml:space="preserve">Seite </w:t>
    </w:r>
    <w:r w:rsidR="00CA26E2" w:rsidRPr="0012287C">
      <w:rPr>
        <w:rStyle w:val="Seitenzahl"/>
        <w:sz w:val="16"/>
        <w:szCs w:val="16"/>
      </w:rPr>
      <w:fldChar w:fldCharType="begin"/>
    </w:r>
    <w:r w:rsidR="0012287C" w:rsidRPr="0012287C">
      <w:rPr>
        <w:rStyle w:val="Seitenzahl"/>
        <w:sz w:val="16"/>
        <w:szCs w:val="16"/>
      </w:rPr>
      <w:instrText xml:space="preserve"> PAGE </w:instrText>
    </w:r>
    <w:r w:rsidR="00CA26E2" w:rsidRPr="0012287C">
      <w:rPr>
        <w:rStyle w:val="Seitenzahl"/>
        <w:sz w:val="16"/>
        <w:szCs w:val="16"/>
      </w:rPr>
      <w:fldChar w:fldCharType="separate"/>
    </w:r>
    <w:r w:rsidR="00762AC4">
      <w:rPr>
        <w:rStyle w:val="Seitenzahl"/>
        <w:noProof/>
        <w:sz w:val="16"/>
        <w:szCs w:val="16"/>
      </w:rPr>
      <w:t>2</w:t>
    </w:r>
    <w:r w:rsidR="00CA26E2" w:rsidRPr="0012287C">
      <w:rPr>
        <w:rStyle w:val="Seitenzahl"/>
        <w:sz w:val="16"/>
        <w:szCs w:val="16"/>
      </w:rPr>
      <w:fldChar w:fldCharType="end"/>
    </w:r>
    <w:r w:rsidR="0012287C" w:rsidRPr="0012287C">
      <w:rPr>
        <w:sz w:val="16"/>
        <w:szCs w:val="16"/>
      </w:rPr>
      <w:t xml:space="preserve"> von </w:t>
    </w:r>
    <w:r w:rsidR="00CA26E2" w:rsidRPr="0012287C">
      <w:rPr>
        <w:rStyle w:val="Seitenzahl"/>
        <w:sz w:val="16"/>
        <w:szCs w:val="16"/>
      </w:rPr>
      <w:fldChar w:fldCharType="begin"/>
    </w:r>
    <w:r w:rsidR="0012287C" w:rsidRPr="0012287C">
      <w:rPr>
        <w:rStyle w:val="Seitenzahl"/>
        <w:sz w:val="16"/>
        <w:szCs w:val="16"/>
      </w:rPr>
      <w:instrText xml:space="preserve"> NUMPAGES </w:instrText>
    </w:r>
    <w:r w:rsidR="00CA26E2" w:rsidRPr="0012287C">
      <w:rPr>
        <w:rStyle w:val="Seitenzahl"/>
        <w:sz w:val="16"/>
        <w:szCs w:val="16"/>
      </w:rPr>
      <w:fldChar w:fldCharType="separate"/>
    </w:r>
    <w:r w:rsidR="006A5863">
      <w:rPr>
        <w:rStyle w:val="Seitenzahl"/>
        <w:noProof/>
        <w:sz w:val="16"/>
        <w:szCs w:val="16"/>
      </w:rPr>
      <w:t>5</w:t>
    </w:r>
    <w:r w:rsidR="00CA26E2" w:rsidRPr="0012287C">
      <w:rPr>
        <w:rStyle w:val="Seitenzah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3C86F" w14:textId="69E95C7C" w:rsidR="00AC07C9" w:rsidRPr="00546F7B" w:rsidRDefault="00AC07C9" w:rsidP="00AC07C9">
    <w:pPr>
      <w:pStyle w:val="Fuzeile"/>
      <w:rPr>
        <w:sz w:val="16"/>
        <w:szCs w:val="16"/>
      </w:rPr>
    </w:pPr>
    <w:r>
      <w:rPr>
        <w:sz w:val="16"/>
        <w:szCs w:val="16"/>
      </w:rPr>
      <w:t>AO-SF–RSK – Vorlage Gutachte</w:t>
    </w:r>
    <w:r w:rsidR="00065BF8">
      <w:rPr>
        <w:sz w:val="16"/>
        <w:szCs w:val="16"/>
      </w:rPr>
      <w:t>n Änderungsanträge</w:t>
    </w:r>
    <w:r w:rsidR="00B41EE4">
      <w:rPr>
        <w:sz w:val="16"/>
        <w:szCs w:val="16"/>
      </w:rPr>
      <w:t xml:space="preserve"> (zu Formular 2) - </w:t>
    </w:r>
    <w:r w:rsidR="00D7402F">
      <w:rPr>
        <w:sz w:val="16"/>
        <w:szCs w:val="16"/>
      </w:rPr>
      <w:t>2025</w:t>
    </w:r>
    <w:r w:rsidR="00065BF8">
      <w:rPr>
        <w:sz w:val="16"/>
        <w:szCs w:val="16"/>
      </w:rPr>
      <w:tab/>
    </w:r>
    <w:r w:rsidRPr="00F35119">
      <w:rPr>
        <w:rStyle w:val="Seitenzahl"/>
        <w:sz w:val="16"/>
        <w:szCs w:val="16"/>
      </w:rPr>
      <w:t xml:space="preserve">Seite </w:t>
    </w:r>
    <w:r w:rsidR="00CA26E2" w:rsidRPr="00F35119">
      <w:rPr>
        <w:rStyle w:val="Seitenzahl"/>
        <w:sz w:val="16"/>
        <w:szCs w:val="16"/>
      </w:rPr>
      <w:fldChar w:fldCharType="begin"/>
    </w:r>
    <w:r w:rsidR="004B104B">
      <w:rPr>
        <w:rStyle w:val="Seitenzahl"/>
        <w:sz w:val="16"/>
        <w:szCs w:val="16"/>
      </w:rPr>
      <w:instrText>PAGE</w:instrText>
    </w:r>
    <w:r w:rsidRPr="00F35119">
      <w:rPr>
        <w:rStyle w:val="Seitenzahl"/>
        <w:sz w:val="16"/>
        <w:szCs w:val="16"/>
      </w:rPr>
      <w:instrText xml:space="preserve">  </w:instrText>
    </w:r>
    <w:r w:rsidR="00CA26E2" w:rsidRPr="00F35119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1</w:t>
    </w:r>
    <w:r w:rsidR="00CA26E2" w:rsidRPr="00F35119">
      <w:rPr>
        <w:rStyle w:val="Seitenzahl"/>
        <w:sz w:val="16"/>
        <w:szCs w:val="16"/>
      </w:rPr>
      <w:fldChar w:fldCharType="end"/>
    </w:r>
    <w:r>
      <w:rPr>
        <w:rStyle w:val="Seitenzahl"/>
        <w:sz w:val="16"/>
        <w:szCs w:val="16"/>
      </w:rPr>
      <w:t xml:space="preserve"> von </w:t>
    </w:r>
    <w:r w:rsidR="00CA26E2" w:rsidRPr="00F35119">
      <w:rPr>
        <w:rStyle w:val="Seitenzahl"/>
        <w:sz w:val="16"/>
        <w:szCs w:val="16"/>
      </w:rPr>
      <w:fldChar w:fldCharType="begin"/>
    </w:r>
    <w:r w:rsidRPr="00F35119">
      <w:rPr>
        <w:rStyle w:val="Seitenzahl"/>
        <w:sz w:val="16"/>
        <w:szCs w:val="16"/>
      </w:rPr>
      <w:instrText xml:space="preserve"> </w:instrText>
    </w:r>
    <w:r w:rsidR="004B104B">
      <w:rPr>
        <w:rStyle w:val="Seitenzahl"/>
        <w:sz w:val="16"/>
        <w:szCs w:val="16"/>
      </w:rPr>
      <w:instrText>NUMPAGES</w:instrText>
    </w:r>
    <w:r w:rsidRPr="00F35119">
      <w:rPr>
        <w:rStyle w:val="Seitenzahl"/>
        <w:sz w:val="16"/>
        <w:szCs w:val="16"/>
      </w:rPr>
      <w:instrText xml:space="preserve"> </w:instrText>
    </w:r>
    <w:r w:rsidR="00CA26E2" w:rsidRPr="00F35119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5</w:t>
    </w:r>
    <w:r w:rsidR="00CA26E2" w:rsidRPr="00F35119">
      <w:rPr>
        <w:rStyle w:val="Seitenzahl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E9E7" w14:textId="77777777" w:rsidR="002910CD" w:rsidRDefault="00CA26E2" w:rsidP="00AC07C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2910CD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92CF918" w14:textId="77777777" w:rsidR="002910CD" w:rsidRDefault="002910CD" w:rsidP="00AC07C9">
    <w:pPr>
      <w:pStyle w:val="Fuzeile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313B" w14:textId="2904BBC9" w:rsidR="00C83127" w:rsidRPr="00546F7B" w:rsidRDefault="00C83127" w:rsidP="00C83127">
    <w:pPr>
      <w:pStyle w:val="Fuzeile"/>
      <w:rPr>
        <w:sz w:val="16"/>
        <w:szCs w:val="16"/>
      </w:rPr>
    </w:pPr>
    <w:r>
      <w:rPr>
        <w:sz w:val="16"/>
        <w:szCs w:val="16"/>
      </w:rPr>
      <w:t xml:space="preserve">AO-SF–RSK – Vorlage Gutachten Änderungsanträge (zu Formular 2) - </w:t>
    </w:r>
    <w:r w:rsidR="00D7402F">
      <w:rPr>
        <w:sz w:val="16"/>
        <w:szCs w:val="16"/>
      </w:rPr>
      <w:t>2025</w:t>
    </w:r>
    <w:r>
      <w:rPr>
        <w:sz w:val="16"/>
        <w:szCs w:val="16"/>
      </w:rPr>
      <w:tab/>
    </w:r>
    <w:r w:rsidRPr="00F35119">
      <w:rPr>
        <w:rStyle w:val="Seitenzahl"/>
        <w:sz w:val="16"/>
        <w:szCs w:val="16"/>
      </w:rPr>
      <w:t xml:space="preserve">Seite </w:t>
    </w:r>
    <w:r w:rsidRPr="00F35119">
      <w:rPr>
        <w:rStyle w:val="Seitenzahl"/>
        <w:sz w:val="16"/>
        <w:szCs w:val="16"/>
      </w:rPr>
      <w:fldChar w:fldCharType="begin"/>
    </w:r>
    <w:r>
      <w:rPr>
        <w:rStyle w:val="Seitenzahl"/>
        <w:sz w:val="16"/>
        <w:szCs w:val="16"/>
      </w:rPr>
      <w:instrText>PAGE</w:instrText>
    </w:r>
    <w:r w:rsidRPr="00F35119">
      <w:rPr>
        <w:rStyle w:val="Seitenzahl"/>
        <w:sz w:val="16"/>
        <w:szCs w:val="16"/>
      </w:rPr>
      <w:instrText xml:space="preserve">  </w:instrText>
    </w:r>
    <w:r w:rsidRPr="00F35119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2</w:t>
    </w:r>
    <w:r w:rsidRPr="00F35119">
      <w:rPr>
        <w:rStyle w:val="Seitenzahl"/>
        <w:sz w:val="16"/>
        <w:szCs w:val="16"/>
      </w:rPr>
      <w:fldChar w:fldCharType="end"/>
    </w:r>
    <w:r>
      <w:rPr>
        <w:rStyle w:val="Seitenzahl"/>
        <w:sz w:val="16"/>
        <w:szCs w:val="16"/>
      </w:rPr>
      <w:t xml:space="preserve"> von </w:t>
    </w:r>
    <w:r w:rsidRPr="00F35119">
      <w:rPr>
        <w:rStyle w:val="Seitenzahl"/>
        <w:sz w:val="16"/>
        <w:szCs w:val="16"/>
      </w:rPr>
      <w:fldChar w:fldCharType="begin"/>
    </w:r>
    <w:r w:rsidRPr="00F35119">
      <w:rPr>
        <w:rStyle w:val="Seitenzahl"/>
        <w:sz w:val="16"/>
        <w:szCs w:val="16"/>
      </w:rPr>
      <w:instrText xml:space="preserve"> </w:instrText>
    </w:r>
    <w:r>
      <w:rPr>
        <w:rStyle w:val="Seitenzahl"/>
        <w:sz w:val="16"/>
        <w:szCs w:val="16"/>
      </w:rPr>
      <w:instrText>NUMPAGES</w:instrText>
    </w:r>
    <w:r w:rsidRPr="00F35119">
      <w:rPr>
        <w:rStyle w:val="Seitenzahl"/>
        <w:sz w:val="16"/>
        <w:szCs w:val="16"/>
      </w:rPr>
      <w:instrText xml:space="preserve"> </w:instrText>
    </w:r>
    <w:r w:rsidRPr="00F35119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5</w:t>
    </w:r>
    <w:r w:rsidRPr="00F35119">
      <w:rPr>
        <w:rStyle w:val="Seitenzahl"/>
        <w:sz w:val="16"/>
        <w:szCs w:val="16"/>
      </w:rPr>
      <w:fldChar w:fldCharType="end"/>
    </w:r>
  </w:p>
  <w:p w14:paraId="1C4C773E" w14:textId="259F6911" w:rsidR="002910CD" w:rsidRPr="00C83127" w:rsidRDefault="002910CD" w:rsidP="00C83127">
    <w:pPr>
      <w:pStyle w:val="Fuzeil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4350" w14:textId="66BB63DB" w:rsidR="002910CD" w:rsidRPr="00546F7B" w:rsidRDefault="002910CD" w:rsidP="00AC07C9">
    <w:pPr>
      <w:pStyle w:val="Fuzeile"/>
      <w:rPr>
        <w:sz w:val="16"/>
        <w:szCs w:val="16"/>
      </w:rPr>
    </w:pPr>
    <w:r>
      <w:rPr>
        <w:sz w:val="16"/>
        <w:szCs w:val="16"/>
      </w:rPr>
      <w:t xml:space="preserve">AO-SF–RSK – Vorlage Gutachten </w:t>
    </w:r>
    <w:r w:rsidR="001F28B8">
      <w:rPr>
        <w:sz w:val="16"/>
        <w:szCs w:val="16"/>
      </w:rPr>
      <w:t>Änderungsanträge (zu Formular 2</w:t>
    </w:r>
    <w:r>
      <w:rPr>
        <w:sz w:val="16"/>
        <w:szCs w:val="16"/>
      </w:rPr>
      <w:t xml:space="preserve">) - Vers. </w:t>
    </w:r>
    <w:r w:rsidR="009D05BF">
      <w:rPr>
        <w:sz w:val="14"/>
        <w:szCs w:val="14"/>
        <w:lang w:val="de-DE"/>
      </w:rPr>
      <w:t>Juni 2021</w:t>
    </w:r>
    <w:r>
      <w:rPr>
        <w:sz w:val="16"/>
        <w:szCs w:val="16"/>
      </w:rPr>
      <w:t xml:space="preserve">  </w:t>
    </w:r>
    <w:r>
      <w:rPr>
        <w:sz w:val="16"/>
        <w:szCs w:val="16"/>
      </w:rPr>
      <w:tab/>
    </w:r>
    <w:r w:rsidRPr="00F35119">
      <w:rPr>
        <w:rStyle w:val="Seitenzahl"/>
        <w:sz w:val="16"/>
        <w:szCs w:val="16"/>
      </w:rPr>
      <w:t xml:space="preserve">Seite </w:t>
    </w:r>
    <w:r w:rsidR="00CA26E2" w:rsidRPr="00F35119">
      <w:rPr>
        <w:rStyle w:val="Seitenzahl"/>
        <w:sz w:val="16"/>
        <w:szCs w:val="16"/>
      </w:rPr>
      <w:fldChar w:fldCharType="begin"/>
    </w:r>
    <w:r>
      <w:rPr>
        <w:rStyle w:val="Seitenzahl"/>
        <w:sz w:val="16"/>
        <w:szCs w:val="16"/>
      </w:rPr>
      <w:instrText>PAGE</w:instrText>
    </w:r>
    <w:r w:rsidRPr="00F35119">
      <w:rPr>
        <w:rStyle w:val="Seitenzahl"/>
        <w:sz w:val="16"/>
        <w:szCs w:val="16"/>
      </w:rPr>
      <w:instrText xml:space="preserve">  </w:instrText>
    </w:r>
    <w:r w:rsidR="00CA26E2" w:rsidRPr="00F35119">
      <w:rPr>
        <w:rStyle w:val="Seitenzahl"/>
        <w:sz w:val="16"/>
        <w:szCs w:val="16"/>
      </w:rPr>
      <w:fldChar w:fldCharType="separate"/>
    </w:r>
    <w:r w:rsidR="00762AC4">
      <w:rPr>
        <w:rStyle w:val="Seitenzahl"/>
        <w:noProof/>
        <w:sz w:val="16"/>
        <w:szCs w:val="16"/>
      </w:rPr>
      <w:t>2</w:t>
    </w:r>
    <w:r w:rsidR="00CA26E2" w:rsidRPr="00F35119">
      <w:rPr>
        <w:rStyle w:val="Seitenzahl"/>
        <w:sz w:val="16"/>
        <w:szCs w:val="16"/>
      </w:rPr>
      <w:fldChar w:fldCharType="end"/>
    </w:r>
    <w:r>
      <w:rPr>
        <w:rStyle w:val="Seitenzahl"/>
        <w:sz w:val="16"/>
        <w:szCs w:val="16"/>
      </w:rPr>
      <w:t xml:space="preserve"> von </w:t>
    </w:r>
    <w:r w:rsidR="00CA26E2" w:rsidRPr="00F35119">
      <w:rPr>
        <w:rStyle w:val="Seitenzahl"/>
        <w:sz w:val="16"/>
        <w:szCs w:val="16"/>
      </w:rPr>
      <w:fldChar w:fldCharType="begin"/>
    </w:r>
    <w:r w:rsidRPr="00F35119">
      <w:rPr>
        <w:rStyle w:val="Seitenzahl"/>
        <w:sz w:val="16"/>
        <w:szCs w:val="16"/>
      </w:rPr>
      <w:instrText xml:space="preserve"> </w:instrText>
    </w:r>
    <w:r>
      <w:rPr>
        <w:rStyle w:val="Seitenzahl"/>
        <w:sz w:val="16"/>
        <w:szCs w:val="16"/>
      </w:rPr>
      <w:instrText>NUMPAGES</w:instrText>
    </w:r>
    <w:r w:rsidRPr="00F35119">
      <w:rPr>
        <w:rStyle w:val="Seitenzahl"/>
        <w:sz w:val="16"/>
        <w:szCs w:val="16"/>
      </w:rPr>
      <w:instrText xml:space="preserve"> </w:instrText>
    </w:r>
    <w:r w:rsidR="00CA26E2" w:rsidRPr="00F35119">
      <w:rPr>
        <w:rStyle w:val="Seitenzahl"/>
        <w:sz w:val="16"/>
        <w:szCs w:val="16"/>
      </w:rPr>
      <w:fldChar w:fldCharType="separate"/>
    </w:r>
    <w:r w:rsidR="006A5863">
      <w:rPr>
        <w:rStyle w:val="Seitenzahl"/>
        <w:noProof/>
        <w:sz w:val="16"/>
        <w:szCs w:val="16"/>
      </w:rPr>
      <w:t>5</w:t>
    </w:r>
    <w:r w:rsidR="00CA26E2" w:rsidRPr="00F35119">
      <w:rPr>
        <w:rStyle w:val="Seitenzahl"/>
        <w:sz w:val="16"/>
        <w:szCs w:val="16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7DDE" w14:textId="4C5F65D4" w:rsidR="0012287C" w:rsidRPr="0012287C" w:rsidRDefault="0012287C" w:rsidP="0012287C">
    <w:pPr>
      <w:pStyle w:val="Fuzeile"/>
      <w:ind w:left="360"/>
      <w:rPr>
        <w:sz w:val="16"/>
        <w:szCs w:val="16"/>
      </w:rPr>
    </w:pPr>
    <w:r>
      <w:rPr>
        <w:sz w:val="16"/>
        <w:szCs w:val="16"/>
      </w:rPr>
      <w:t>AO-SF–RSK – Vorlage Gutachte</w:t>
    </w:r>
    <w:r w:rsidR="00C40EA8">
      <w:rPr>
        <w:sz w:val="16"/>
        <w:szCs w:val="16"/>
      </w:rPr>
      <w:t>n Änderungsanträge</w:t>
    </w:r>
    <w:r w:rsidR="00420CA1">
      <w:rPr>
        <w:sz w:val="16"/>
        <w:szCs w:val="16"/>
      </w:rPr>
      <w:t xml:space="preserve"> (zu Formular 2) -</w:t>
    </w:r>
    <w:r w:rsidR="00D7402F">
      <w:rPr>
        <w:sz w:val="16"/>
        <w:szCs w:val="16"/>
      </w:rPr>
      <w:t>2025</w:t>
    </w:r>
    <w:r w:rsidR="00C83127">
      <w:rPr>
        <w:sz w:val="16"/>
        <w:szCs w:val="16"/>
      </w:rPr>
      <w:tab/>
    </w:r>
    <w:r w:rsidRPr="0012287C">
      <w:rPr>
        <w:sz w:val="16"/>
        <w:szCs w:val="16"/>
      </w:rPr>
      <w:t xml:space="preserve">Seite </w:t>
    </w:r>
    <w:r w:rsidR="00CA26E2" w:rsidRPr="0012287C">
      <w:rPr>
        <w:rStyle w:val="Seitenzahl"/>
        <w:sz w:val="16"/>
        <w:szCs w:val="16"/>
      </w:rPr>
      <w:fldChar w:fldCharType="begin"/>
    </w:r>
    <w:r w:rsidRPr="0012287C">
      <w:rPr>
        <w:rStyle w:val="Seitenzahl"/>
        <w:sz w:val="16"/>
        <w:szCs w:val="16"/>
      </w:rPr>
      <w:instrText xml:space="preserve"> PAGE </w:instrText>
    </w:r>
    <w:r w:rsidR="00CA26E2" w:rsidRPr="0012287C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5</w:t>
    </w:r>
    <w:r w:rsidR="00CA26E2" w:rsidRPr="0012287C">
      <w:rPr>
        <w:rStyle w:val="Seitenzahl"/>
        <w:sz w:val="16"/>
        <w:szCs w:val="16"/>
      </w:rPr>
      <w:fldChar w:fldCharType="end"/>
    </w:r>
    <w:r w:rsidRPr="0012287C">
      <w:rPr>
        <w:sz w:val="16"/>
        <w:szCs w:val="16"/>
      </w:rPr>
      <w:t xml:space="preserve"> von </w:t>
    </w:r>
    <w:r w:rsidR="00CA26E2" w:rsidRPr="0012287C">
      <w:rPr>
        <w:rStyle w:val="Seitenzahl"/>
        <w:sz w:val="16"/>
        <w:szCs w:val="16"/>
      </w:rPr>
      <w:fldChar w:fldCharType="begin"/>
    </w:r>
    <w:r w:rsidRPr="0012287C">
      <w:rPr>
        <w:rStyle w:val="Seitenzahl"/>
        <w:sz w:val="16"/>
        <w:szCs w:val="16"/>
      </w:rPr>
      <w:instrText xml:space="preserve"> NUMPAGES </w:instrText>
    </w:r>
    <w:r w:rsidR="00CA26E2" w:rsidRPr="0012287C">
      <w:rPr>
        <w:rStyle w:val="Seitenzahl"/>
        <w:sz w:val="16"/>
        <w:szCs w:val="16"/>
      </w:rPr>
      <w:fldChar w:fldCharType="separate"/>
    </w:r>
    <w:r w:rsidR="00191FA5">
      <w:rPr>
        <w:rStyle w:val="Seitenzahl"/>
        <w:noProof/>
        <w:sz w:val="16"/>
        <w:szCs w:val="16"/>
      </w:rPr>
      <w:t>5</w:t>
    </w:r>
    <w:r w:rsidR="00CA26E2" w:rsidRPr="0012287C">
      <w:rPr>
        <w:rStyle w:val="Seitenzah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3F923" w14:textId="77777777" w:rsidR="000D7DA3" w:rsidRDefault="000D7DA3" w:rsidP="00AC07C9">
      <w:r>
        <w:separator/>
      </w:r>
    </w:p>
  </w:footnote>
  <w:footnote w:type="continuationSeparator" w:id="0">
    <w:p w14:paraId="54B00FD1" w14:textId="77777777" w:rsidR="000D7DA3" w:rsidRDefault="000D7DA3" w:rsidP="00AC0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54A86" w14:textId="77777777" w:rsidR="00D7402F" w:rsidRDefault="00D7402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A92E9" w14:textId="1AF98037" w:rsidR="00D15DDF" w:rsidRPr="00D15DDF" w:rsidRDefault="00CA26E2" w:rsidP="00D15DDF">
    <w:pPr>
      <w:pStyle w:val="Kopfzeile"/>
      <w:jc w:val="center"/>
      <w:rPr>
        <w:rStyle w:val="Seitenzahl"/>
        <w:sz w:val="20"/>
        <w:szCs w:val="20"/>
      </w:rPr>
    </w:pPr>
    <w:r w:rsidRPr="00D15DDF">
      <w:rPr>
        <w:rStyle w:val="Seitenzahl"/>
        <w:sz w:val="20"/>
        <w:szCs w:val="20"/>
      </w:rPr>
      <w:fldChar w:fldCharType="begin"/>
    </w:r>
    <w:r w:rsidR="00D15DDF" w:rsidRPr="00D15DDF">
      <w:rPr>
        <w:rStyle w:val="Seitenzahl"/>
        <w:sz w:val="20"/>
        <w:szCs w:val="20"/>
      </w:rPr>
      <w:instrText xml:space="preserve"> PAGE </w:instrText>
    </w:r>
    <w:r w:rsidRPr="00D15DDF">
      <w:rPr>
        <w:rStyle w:val="Seitenzahl"/>
        <w:sz w:val="20"/>
        <w:szCs w:val="20"/>
      </w:rPr>
      <w:fldChar w:fldCharType="separate"/>
    </w:r>
    <w:r w:rsidR="00762AC4">
      <w:rPr>
        <w:rStyle w:val="Seitenzahl"/>
        <w:noProof/>
        <w:sz w:val="20"/>
        <w:szCs w:val="20"/>
      </w:rPr>
      <w:t>2</w:t>
    </w:r>
    <w:r w:rsidRPr="00D15DDF">
      <w:rPr>
        <w:rStyle w:val="Seitenzahl"/>
        <w:sz w:val="20"/>
        <w:szCs w:val="20"/>
      </w:rPr>
      <w:fldChar w:fldCharType="end"/>
    </w:r>
  </w:p>
  <w:p w14:paraId="73E2DA05" w14:textId="77777777" w:rsidR="00D15DDF" w:rsidRDefault="00D15DDF" w:rsidP="00D15DDF">
    <w:pPr>
      <w:pStyle w:val="Kopfzeil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167BD" w14:textId="77777777" w:rsidR="00D15DDF" w:rsidRDefault="00D15DDF" w:rsidP="00D15DDF">
    <w:pPr>
      <w:pStyle w:val="Kopfzeile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F8A22" w14:textId="71EF2EAA" w:rsidR="002910CD" w:rsidRPr="007A7ACE" w:rsidRDefault="00CA26E2" w:rsidP="00845F14">
    <w:pPr>
      <w:pStyle w:val="Kopfzeile"/>
      <w:jc w:val="center"/>
      <w:rPr>
        <w:rStyle w:val="Seitenzahl"/>
        <w:sz w:val="20"/>
        <w:szCs w:val="20"/>
      </w:rPr>
    </w:pPr>
    <w:r w:rsidRPr="007A7ACE">
      <w:rPr>
        <w:rStyle w:val="Seitenzahl"/>
        <w:sz w:val="20"/>
        <w:szCs w:val="20"/>
      </w:rPr>
      <w:fldChar w:fldCharType="begin"/>
    </w:r>
    <w:r w:rsidR="002910CD" w:rsidRPr="007A7ACE">
      <w:rPr>
        <w:rStyle w:val="Seitenzahl"/>
        <w:sz w:val="20"/>
        <w:szCs w:val="20"/>
      </w:rPr>
      <w:instrText xml:space="preserve"> PAGE </w:instrText>
    </w:r>
    <w:r w:rsidRPr="007A7ACE">
      <w:rPr>
        <w:rStyle w:val="Seitenzahl"/>
        <w:sz w:val="20"/>
        <w:szCs w:val="20"/>
      </w:rPr>
      <w:fldChar w:fldCharType="separate"/>
    </w:r>
    <w:r w:rsidR="00191FA5">
      <w:rPr>
        <w:rStyle w:val="Seitenzahl"/>
        <w:noProof/>
        <w:sz w:val="20"/>
        <w:szCs w:val="20"/>
      </w:rPr>
      <w:t>5</w:t>
    </w:r>
    <w:r w:rsidRPr="007A7ACE">
      <w:rPr>
        <w:rStyle w:val="Seitenzahl"/>
        <w:sz w:val="20"/>
        <w:szCs w:val="20"/>
      </w:rPr>
      <w:fldChar w:fldCharType="end"/>
    </w:r>
  </w:p>
  <w:p w14:paraId="1DD30B0E" w14:textId="77777777" w:rsidR="002910CD" w:rsidRDefault="002910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6246"/>
    <w:multiLevelType w:val="hybridMultilevel"/>
    <w:tmpl w:val="A20048E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6F7BB1"/>
    <w:multiLevelType w:val="hybridMultilevel"/>
    <w:tmpl w:val="137E4EF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1208837">
    <w:abstractNumId w:val="0"/>
  </w:num>
  <w:num w:numId="2" w16cid:durableId="2070758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GrammaticalErrors/>
  <w:activeWritingStyle w:appName="MSWord" w:lang="de-DE" w:vendorID="64" w:dllVersion="6" w:nlCheck="1" w:checkStyle="0"/>
  <w:activeWritingStyle w:appName="MSWord" w:lang="de-DE" w:vendorID="64" w:dllVersion="4096" w:nlCheck="1" w:checkStyle="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clickAndTypeStyle w:val="Sprechblasentext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511"/>
    <w:rsid w:val="00001A45"/>
    <w:rsid w:val="000220A2"/>
    <w:rsid w:val="00035F30"/>
    <w:rsid w:val="0003632A"/>
    <w:rsid w:val="00050B54"/>
    <w:rsid w:val="000547E1"/>
    <w:rsid w:val="00063C19"/>
    <w:rsid w:val="00065BF8"/>
    <w:rsid w:val="000B3A3A"/>
    <w:rsid w:val="000D2C16"/>
    <w:rsid w:val="000D4B1E"/>
    <w:rsid w:val="000D7DA3"/>
    <w:rsid w:val="000F36DC"/>
    <w:rsid w:val="000F7FD7"/>
    <w:rsid w:val="00104368"/>
    <w:rsid w:val="0012287C"/>
    <w:rsid w:val="00140B10"/>
    <w:rsid w:val="00151D46"/>
    <w:rsid w:val="001635CD"/>
    <w:rsid w:val="00176E97"/>
    <w:rsid w:val="00184420"/>
    <w:rsid w:val="00191342"/>
    <w:rsid w:val="00191FA5"/>
    <w:rsid w:val="001A00F9"/>
    <w:rsid w:val="001B4678"/>
    <w:rsid w:val="001E5BA1"/>
    <w:rsid w:val="001F28B8"/>
    <w:rsid w:val="001F5825"/>
    <w:rsid w:val="001F5D92"/>
    <w:rsid w:val="001F7808"/>
    <w:rsid w:val="0020231B"/>
    <w:rsid w:val="0020565E"/>
    <w:rsid w:val="00221003"/>
    <w:rsid w:val="00225443"/>
    <w:rsid w:val="00240F10"/>
    <w:rsid w:val="00244D6E"/>
    <w:rsid w:val="002451E1"/>
    <w:rsid w:val="00247799"/>
    <w:rsid w:val="00262BAF"/>
    <w:rsid w:val="00263D5D"/>
    <w:rsid w:val="00281888"/>
    <w:rsid w:val="002878A3"/>
    <w:rsid w:val="002910CD"/>
    <w:rsid w:val="00292ADE"/>
    <w:rsid w:val="00297675"/>
    <w:rsid w:val="002B062D"/>
    <w:rsid w:val="002B785A"/>
    <w:rsid w:val="002D1BD9"/>
    <w:rsid w:val="003111A2"/>
    <w:rsid w:val="00321687"/>
    <w:rsid w:val="003235C0"/>
    <w:rsid w:val="00337072"/>
    <w:rsid w:val="003455BD"/>
    <w:rsid w:val="003456EE"/>
    <w:rsid w:val="00356E43"/>
    <w:rsid w:val="00366261"/>
    <w:rsid w:val="003A0BAD"/>
    <w:rsid w:val="003E4BA0"/>
    <w:rsid w:val="003F162B"/>
    <w:rsid w:val="00404178"/>
    <w:rsid w:val="004044E8"/>
    <w:rsid w:val="00420CA1"/>
    <w:rsid w:val="0042345C"/>
    <w:rsid w:val="004401BD"/>
    <w:rsid w:val="004444AE"/>
    <w:rsid w:val="00452452"/>
    <w:rsid w:val="004538C0"/>
    <w:rsid w:val="004757BA"/>
    <w:rsid w:val="004776FD"/>
    <w:rsid w:val="004901AE"/>
    <w:rsid w:val="004A456C"/>
    <w:rsid w:val="004A63FF"/>
    <w:rsid w:val="004B104B"/>
    <w:rsid w:val="004B32A4"/>
    <w:rsid w:val="004B7552"/>
    <w:rsid w:val="004C4FFD"/>
    <w:rsid w:val="004E10EB"/>
    <w:rsid w:val="004F34CB"/>
    <w:rsid w:val="005035C0"/>
    <w:rsid w:val="00524F5B"/>
    <w:rsid w:val="00534807"/>
    <w:rsid w:val="005355B0"/>
    <w:rsid w:val="005906B5"/>
    <w:rsid w:val="00592B1C"/>
    <w:rsid w:val="005B1B16"/>
    <w:rsid w:val="005B3422"/>
    <w:rsid w:val="005B7624"/>
    <w:rsid w:val="005D0C42"/>
    <w:rsid w:val="00606CD0"/>
    <w:rsid w:val="0061277B"/>
    <w:rsid w:val="006417B4"/>
    <w:rsid w:val="00647B16"/>
    <w:rsid w:val="00667202"/>
    <w:rsid w:val="006749FE"/>
    <w:rsid w:val="00683271"/>
    <w:rsid w:val="00684497"/>
    <w:rsid w:val="00694B71"/>
    <w:rsid w:val="006A5863"/>
    <w:rsid w:val="006A7F45"/>
    <w:rsid w:val="006B485D"/>
    <w:rsid w:val="006B4BA5"/>
    <w:rsid w:val="006B6AC1"/>
    <w:rsid w:val="00703526"/>
    <w:rsid w:val="00705A44"/>
    <w:rsid w:val="00747A8E"/>
    <w:rsid w:val="007527FF"/>
    <w:rsid w:val="00762AC4"/>
    <w:rsid w:val="00773511"/>
    <w:rsid w:val="0077427D"/>
    <w:rsid w:val="00781601"/>
    <w:rsid w:val="00784EEA"/>
    <w:rsid w:val="00794FA6"/>
    <w:rsid w:val="007C0B72"/>
    <w:rsid w:val="007D18AE"/>
    <w:rsid w:val="007E6B3B"/>
    <w:rsid w:val="007F2D96"/>
    <w:rsid w:val="007F2DA2"/>
    <w:rsid w:val="007F5547"/>
    <w:rsid w:val="00802D06"/>
    <w:rsid w:val="00832302"/>
    <w:rsid w:val="00837261"/>
    <w:rsid w:val="00845F14"/>
    <w:rsid w:val="00851307"/>
    <w:rsid w:val="00855263"/>
    <w:rsid w:val="00875AC7"/>
    <w:rsid w:val="00885101"/>
    <w:rsid w:val="00892855"/>
    <w:rsid w:val="008C2C4E"/>
    <w:rsid w:val="008C3A86"/>
    <w:rsid w:val="008D5609"/>
    <w:rsid w:val="00902D5C"/>
    <w:rsid w:val="00943020"/>
    <w:rsid w:val="00953011"/>
    <w:rsid w:val="009548CA"/>
    <w:rsid w:val="00976E53"/>
    <w:rsid w:val="0099298D"/>
    <w:rsid w:val="00995673"/>
    <w:rsid w:val="009A1B41"/>
    <w:rsid w:val="009D05BF"/>
    <w:rsid w:val="009E34A5"/>
    <w:rsid w:val="009E4725"/>
    <w:rsid w:val="00A217BD"/>
    <w:rsid w:val="00A455A0"/>
    <w:rsid w:val="00A9504B"/>
    <w:rsid w:val="00AB3F72"/>
    <w:rsid w:val="00AC07C9"/>
    <w:rsid w:val="00AD5BE3"/>
    <w:rsid w:val="00AF265C"/>
    <w:rsid w:val="00AF7A2D"/>
    <w:rsid w:val="00B1298A"/>
    <w:rsid w:val="00B21DAB"/>
    <w:rsid w:val="00B31AD4"/>
    <w:rsid w:val="00B346E6"/>
    <w:rsid w:val="00B41EE4"/>
    <w:rsid w:val="00B468DD"/>
    <w:rsid w:val="00B52C29"/>
    <w:rsid w:val="00B569A9"/>
    <w:rsid w:val="00B968A3"/>
    <w:rsid w:val="00B96A47"/>
    <w:rsid w:val="00BA5097"/>
    <w:rsid w:val="00BC0908"/>
    <w:rsid w:val="00BC3B82"/>
    <w:rsid w:val="00BE6DFA"/>
    <w:rsid w:val="00BF5F25"/>
    <w:rsid w:val="00C0207D"/>
    <w:rsid w:val="00C02487"/>
    <w:rsid w:val="00C40EA8"/>
    <w:rsid w:val="00C43815"/>
    <w:rsid w:val="00C50E3E"/>
    <w:rsid w:val="00C53755"/>
    <w:rsid w:val="00C729A9"/>
    <w:rsid w:val="00C80842"/>
    <w:rsid w:val="00C83127"/>
    <w:rsid w:val="00C84513"/>
    <w:rsid w:val="00C86D70"/>
    <w:rsid w:val="00CA26E2"/>
    <w:rsid w:val="00CA385F"/>
    <w:rsid w:val="00CC1814"/>
    <w:rsid w:val="00CC2ECB"/>
    <w:rsid w:val="00CC4AFB"/>
    <w:rsid w:val="00CC4C67"/>
    <w:rsid w:val="00CE072A"/>
    <w:rsid w:val="00CE1DDA"/>
    <w:rsid w:val="00CF333D"/>
    <w:rsid w:val="00CF4D27"/>
    <w:rsid w:val="00D0613E"/>
    <w:rsid w:val="00D1106F"/>
    <w:rsid w:val="00D13FF0"/>
    <w:rsid w:val="00D15DDF"/>
    <w:rsid w:val="00D2258A"/>
    <w:rsid w:val="00D33C96"/>
    <w:rsid w:val="00D35F72"/>
    <w:rsid w:val="00D470C7"/>
    <w:rsid w:val="00D618FC"/>
    <w:rsid w:val="00D6735D"/>
    <w:rsid w:val="00D67915"/>
    <w:rsid w:val="00D7402F"/>
    <w:rsid w:val="00D77560"/>
    <w:rsid w:val="00D97758"/>
    <w:rsid w:val="00DA3F75"/>
    <w:rsid w:val="00DB6E55"/>
    <w:rsid w:val="00DE36A8"/>
    <w:rsid w:val="00DF131F"/>
    <w:rsid w:val="00E02855"/>
    <w:rsid w:val="00E0490D"/>
    <w:rsid w:val="00E102E2"/>
    <w:rsid w:val="00E23355"/>
    <w:rsid w:val="00E24A6B"/>
    <w:rsid w:val="00E73B57"/>
    <w:rsid w:val="00E8291F"/>
    <w:rsid w:val="00E928FD"/>
    <w:rsid w:val="00F15D95"/>
    <w:rsid w:val="00F15ED3"/>
    <w:rsid w:val="00F16132"/>
    <w:rsid w:val="00F3206B"/>
    <w:rsid w:val="00F44CF2"/>
    <w:rsid w:val="00F504B5"/>
    <w:rsid w:val="00F8533C"/>
    <w:rsid w:val="00FB5780"/>
    <w:rsid w:val="00FE3D09"/>
    <w:rsid w:val="00FE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74C02B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5686B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9F5DE1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9F5DE1"/>
    <w:pPr>
      <w:keepNext/>
      <w:spacing w:before="240" w:after="60"/>
      <w:outlineLvl w:val="1"/>
    </w:pPr>
    <w:rPr>
      <w:b/>
      <w:bCs/>
      <w:i/>
      <w:iCs/>
      <w:sz w:val="28"/>
      <w:szCs w:val="28"/>
      <w:lang w:val="x-none" w:eastAsia="x-none"/>
    </w:rPr>
  </w:style>
  <w:style w:type="paragraph" w:styleId="berschrift3">
    <w:name w:val="heading 3"/>
    <w:basedOn w:val="Standard"/>
    <w:next w:val="Standard"/>
    <w:qFormat/>
    <w:rsid w:val="00463AA3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654616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eitenzahl">
    <w:name w:val="page number"/>
    <w:basedOn w:val="Absatz-Standardschriftart"/>
    <w:rsid w:val="00654616"/>
  </w:style>
  <w:style w:type="table" w:customStyle="1" w:styleId="Tabellengitternetz">
    <w:name w:val="Tabellengitternetz"/>
    <w:basedOn w:val="NormaleTabelle"/>
    <w:rsid w:val="00FB0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F3511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Kommentarzeichen">
    <w:name w:val="annotation reference"/>
    <w:unhideWhenUsed/>
    <w:rsid w:val="00727C35"/>
    <w:rPr>
      <w:sz w:val="18"/>
      <w:szCs w:val="18"/>
    </w:rPr>
  </w:style>
  <w:style w:type="paragraph" w:styleId="Kommentartext">
    <w:name w:val="annotation text"/>
    <w:basedOn w:val="Standard"/>
    <w:link w:val="KommentartextZchn"/>
    <w:unhideWhenUsed/>
    <w:rsid w:val="00727C35"/>
    <w:rPr>
      <w:lang w:val="x-none" w:eastAsia="x-none"/>
    </w:rPr>
  </w:style>
  <w:style w:type="character" w:customStyle="1" w:styleId="KommentartextZchn">
    <w:name w:val="Kommentartext Zchn"/>
    <w:link w:val="Kommentartext"/>
    <w:rsid w:val="00727C35"/>
    <w:rPr>
      <w:rFonts w:ascii="Arial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27C35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727C35"/>
    <w:rPr>
      <w:rFonts w:ascii="Arial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7C35"/>
    <w:rPr>
      <w:rFonts w:ascii="Lucida Grande" w:hAnsi="Lucida Grande"/>
      <w:sz w:val="18"/>
      <w:szCs w:val="18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727C35"/>
    <w:rPr>
      <w:rFonts w:ascii="Lucida Grande" w:hAnsi="Lucida Grande"/>
      <w:sz w:val="18"/>
      <w:szCs w:val="18"/>
    </w:rPr>
  </w:style>
  <w:style w:type="paragraph" w:styleId="Dokumentstruktur">
    <w:name w:val="Document Map"/>
    <w:basedOn w:val="Standard"/>
    <w:semiHidden/>
    <w:rsid w:val="00C808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berschrift2Zchn">
    <w:name w:val="Überschrift 2 Zchn"/>
    <w:link w:val="berschrift2"/>
    <w:rsid w:val="002910CD"/>
    <w:rPr>
      <w:rFonts w:ascii="Arial" w:hAnsi="Arial" w:cs="Arial"/>
      <w:b/>
      <w:bCs/>
      <w:i/>
      <w:iCs/>
      <w:sz w:val="28"/>
      <w:szCs w:val="28"/>
    </w:rPr>
  </w:style>
  <w:style w:type="character" w:customStyle="1" w:styleId="FuzeileZchn">
    <w:name w:val="Fußzeile Zchn"/>
    <w:link w:val="Fuzeile"/>
    <w:rsid w:val="002910CD"/>
    <w:rPr>
      <w:rFonts w:ascii="Arial" w:hAnsi="Arial"/>
      <w:sz w:val="24"/>
      <w:szCs w:val="24"/>
    </w:rPr>
  </w:style>
  <w:style w:type="character" w:customStyle="1" w:styleId="KopfzeileZchn">
    <w:name w:val="Kopfzeile Zchn"/>
    <w:link w:val="Kopfzeile"/>
    <w:rsid w:val="002910CD"/>
    <w:rPr>
      <w:rFonts w:ascii="Arial" w:hAnsi="Arial"/>
      <w:sz w:val="24"/>
      <w:szCs w:val="24"/>
    </w:rPr>
  </w:style>
  <w:style w:type="paragraph" w:customStyle="1" w:styleId="Formatvorlage1">
    <w:name w:val="Formatvorlage1"/>
    <w:basedOn w:val="Standard"/>
    <w:link w:val="Formatvorlage1Char"/>
    <w:rsid w:val="003111A2"/>
  </w:style>
  <w:style w:type="character" w:customStyle="1" w:styleId="Formatvorlage1Char">
    <w:name w:val="Formatvorlage1 Char"/>
    <w:link w:val="Formatvorlage1"/>
    <w:locked/>
    <w:rsid w:val="003111A2"/>
    <w:rPr>
      <w:rFonts w:ascii="Arial" w:hAnsi="Arial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9929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microsoft.com/office/2016/09/relationships/commentsIds" Target="commentsIds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Temporary%20Internet%20Files\OLK5B\AOSF-RSK%20Vorlage%20Gutachten%20&#196;nderungsantr&#228;ge%20120914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38EC7-B5C8-4A1D-8612-6C829453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AOSF-RSK Vorlage Gutachten Änderungsanträge 120914.dot</Template>
  <TotalTime>0</TotalTime>
  <Pages>5</Pages>
  <Words>660</Words>
  <Characters>5705</Characters>
  <Application>Microsoft Office Word</Application>
  <DocSecurity>0</DocSecurity>
  <Lines>47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Gutachten AO-SF</vt:lpstr>
    </vt:vector>
  </TitlesOfParts>
  <LinksUpToDate>false</LinksUpToDate>
  <CharactersWithSpaces>6353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Gutachten AO-SF</dc:title>
  <dc:subject/>
  <dc:creator/>
  <cp:keywords/>
  <cp:lastModifiedBy/>
  <cp:revision>1</cp:revision>
  <cp:lastPrinted>2012-11-02T08:34:00Z</cp:lastPrinted>
  <dcterms:created xsi:type="dcterms:W3CDTF">2021-05-17T13:56:00Z</dcterms:created>
  <dcterms:modified xsi:type="dcterms:W3CDTF">2025-11-06T14:03:00Z</dcterms:modified>
</cp:coreProperties>
</file>