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B9EB8" w14:textId="132BC170" w:rsidR="009C6DE6" w:rsidRDefault="00AB27BA" w:rsidP="00E9449B">
      <w:p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SmiLe Austauschtreffen 17.06.2026</w:t>
      </w:r>
    </w:p>
    <w:p w14:paraId="31953493" w14:textId="77777777" w:rsidR="00AB27BA" w:rsidRDefault="00AB27BA" w:rsidP="00E9449B">
      <w:pPr>
        <w:spacing w:line="300" w:lineRule="atLeast"/>
        <w:rPr>
          <w:rFonts w:cstheme="minorHAnsi"/>
          <w:sz w:val="27"/>
          <w:szCs w:val="27"/>
        </w:rPr>
      </w:pPr>
    </w:p>
    <w:p w14:paraId="036A2774" w14:textId="3D27236A" w:rsidR="00AB27BA" w:rsidRDefault="00AB27BA" w:rsidP="00E9449B">
      <w:p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Ideen</w:t>
      </w:r>
      <w:r w:rsidR="00B13F59">
        <w:rPr>
          <w:rFonts w:cstheme="minorHAnsi"/>
          <w:sz w:val="27"/>
          <w:szCs w:val="27"/>
        </w:rPr>
        <w:t xml:space="preserve"> für die spielerische Gestaltung einer SmiLe-Patenstunde</w:t>
      </w:r>
      <w:r>
        <w:rPr>
          <w:rFonts w:cstheme="minorHAnsi"/>
          <w:sz w:val="27"/>
          <w:szCs w:val="27"/>
        </w:rPr>
        <w:t xml:space="preserve">: </w:t>
      </w:r>
    </w:p>
    <w:p w14:paraId="4717F094" w14:textId="77777777" w:rsidR="00AB27BA" w:rsidRDefault="00AB27BA" w:rsidP="00E9449B">
      <w:pPr>
        <w:spacing w:line="300" w:lineRule="atLeast"/>
        <w:rPr>
          <w:rFonts w:cstheme="minorHAnsi"/>
          <w:sz w:val="27"/>
          <w:szCs w:val="27"/>
        </w:rPr>
      </w:pPr>
    </w:p>
    <w:p w14:paraId="356D834E" w14:textId="2F1C1007" w:rsidR="00AB27BA" w:rsidRDefault="00AB27BA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Gegenstände mitbringen</w:t>
      </w:r>
      <w:r w:rsidR="005B1CEB">
        <w:rPr>
          <w:rFonts w:cstheme="minorHAnsi"/>
          <w:sz w:val="27"/>
          <w:szCs w:val="27"/>
        </w:rPr>
        <w:t>, die die Kinder aus einer Kiste oder Tasche ziehen. Über diese Gegenstände kann man sich dann unterhalten oder eine Geschichte dazu erzählen, z.B. Kartoffel, Krone: Geschichte vom Kartoffelkönig</w:t>
      </w:r>
      <w:r w:rsidR="007C191C">
        <w:rPr>
          <w:rFonts w:cstheme="minorHAnsi"/>
          <w:sz w:val="27"/>
          <w:szCs w:val="27"/>
        </w:rPr>
        <w:t xml:space="preserve">. </w:t>
      </w:r>
    </w:p>
    <w:p w14:paraId="616DB439" w14:textId="5F6036CB" w:rsidR="005B1CEB" w:rsidRDefault="007C191C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Bildkarten zur Geschichte</w:t>
      </w:r>
      <w:r w:rsidR="0067069C">
        <w:rPr>
          <w:rFonts w:cstheme="minorHAnsi"/>
          <w:sz w:val="27"/>
          <w:szCs w:val="27"/>
        </w:rPr>
        <w:t xml:space="preserve">: von den Kindern beschreiben lassen, in die richtige Reihenfolge bringen. Begriffkarten den Bildern zuordnen und versuchen anhand der Begriffe zu den Bildern etwas zu erzählen. </w:t>
      </w:r>
      <w:r w:rsidR="00A302D4">
        <w:rPr>
          <w:rFonts w:cstheme="minorHAnsi"/>
          <w:sz w:val="27"/>
          <w:szCs w:val="27"/>
        </w:rPr>
        <w:t xml:space="preserve">In der nächsten Stunde kann dann anhand von Spielfiguren die Geschichte nochmal nachgespielt werden. </w:t>
      </w:r>
    </w:p>
    <w:p w14:paraId="1CB529D2" w14:textId="704DCE6F" w:rsidR="00A302D4" w:rsidRDefault="00080F70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Kamishibaitheater</w:t>
      </w:r>
    </w:p>
    <w:p w14:paraId="2B937F6A" w14:textId="13CFA0AF" w:rsidR="00080F70" w:rsidRDefault="00B13F59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 xml:space="preserve">Spiel </w:t>
      </w:r>
      <w:r w:rsidR="00AD1B01">
        <w:rPr>
          <w:rFonts w:cstheme="minorHAnsi"/>
          <w:sz w:val="27"/>
          <w:szCs w:val="27"/>
        </w:rPr>
        <w:t xml:space="preserve">Dobble: </w:t>
      </w:r>
      <w:r w:rsidR="000D2228">
        <w:rPr>
          <w:rFonts w:cstheme="minorHAnsi"/>
          <w:sz w:val="27"/>
          <w:szCs w:val="27"/>
        </w:rPr>
        <w:t>gleiche Paare finden</w:t>
      </w:r>
      <w:r w:rsidR="00147EFB">
        <w:rPr>
          <w:rFonts w:cstheme="minorHAnsi"/>
          <w:sz w:val="27"/>
          <w:szCs w:val="27"/>
        </w:rPr>
        <w:t xml:space="preserve">, verschiedene Symbole, es gibt auch eine Kindervariante nur mit Tieren. Begriffe werden immer wieder wiederholt. Verschiedene Spielvarianten möglich. </w:t>
      </w:r>
      <w:r>
        <w:rPr>
          <w:rFonts w:cstheme="minorHAnsi"/>
          <w:sz w:val="27"/>
          <w:szCs w:val="27"/>
        </w:rPr>
        <w:t xml:space="preserve">Überblick über alle Symbole ist dem Spiel beiliegend oder auch online einsehbar. </w:t>
      </w:r>
    </w:p>
    <w:p w14:paraId="7D821C25" w14:textId="69C8852C" w:rsidR="000B7DA9" w:rsidRDefault="00A87BF6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Gesprächs</w:t>
      </w:r>
      <w:r w:rsidR="006B283D">
        <w:rPr>
          <w:rFonts w:cstheme="minorHAnsi"/>
          <w:sz w:val="27"/>
          <w:szCs w:val="27"/>
        </w:rPr>
        <w:t>stoff</w:t>
      </w:r>
      <w:r>
        <w:rPr>
          <w:rFonts w:cstheme="minorHAnsi"/>
          <w:sz w:val="27"/>
          <w:szCs w:val="27"/>
        </w:rPr>
        <w:t xml:space="preserve"> Kinder als Gesprächsanlässe</w:t>
      </w:r>
      <w:r w:rsidR="006B283D">
        <w:rPr>
          <w:rFonts w:cstheme="minorHAnsi"/>
          <w:sz w:val="27"/>
          <w:szCs w:val="27"/>
        </w:rPr>
        <w:t>, höheres Sprachniveau</w:t>
      </w:r>
    </w:p>
    <w:p w14:paraId="32CD50EC" w14:textId="008F2569" w:rsidR="007B17B1" w:rsidRDefault="007B17B1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 xml:space="preserve">Spiel Make’n’Break, Klötze in verschiedenen Farben, Würfel, Karte die einem zeigt, was man nachbauen soll. </w:t>
      </w:r>
    </w:p>
    <w:p w14:paraId="00F594FB" w14:textId="25665BD3" w:rsidR="00B654F0" w:rsidRDefault="00B654F0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 xml:space="preserve">Ubongo, </w:t>
      </w:r>
      <w:r w:rsidR="00153EFA">
        <w:rPr>
          <w:rFonts w:cstheme="minorHAnsi"/>
          <w:sz w:val="27"/>
          <w:szCs w:val="27"/>
        </w:rPr>
        <w:t>Spiel um Dinge nachzubauen, wenig Gesprächsanlässe</w:t>
      </w:r>
    </w:p>
    <w:p w14:paraId="644B24FC" w14:textId="22A20AFB" w:rsidR="00153EFA" w:rsidRDefault="008C57D9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UNO in verschiedenen Varianten. Z.B. UNO All Wild mit Sonderkarten</w:t>
      </w:r>
      <w:r w:rsidR="00EB2F87">
        <w:rPr>
          <w:rFonts w:cstheme="minorHAnsi"/>
          <w:sz w:val="27"/>
          <w:szCs w:val="27"/>
        </w:rPr>
        <w:t>, UNO ZERO Ziel Karten loszuwerden, ähnlich Skyjo</w:t>
      </w:r>
      <w:r w:rsidR="005D7425">
        <w:rPr>
          <w:rFonts w:cstheme="minorHAnsi"/>
          <w:sz w:val="27"/>
          <w:szCs w:val="27"/>
        </w:rPr>
        <w:t xml:space="preserve"> man muss etwas rechnen</w:t>
      </w:r>
    </w:p>
    <w:p w14:paraId="7530BF6D" w14:textId="4A43677A" w:rsidR="004759FE" w:rsidRDefault="00192587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 xml:space="preserve">Bildkarten </w:t>
      </w:r>
      <w:r w:rsidR="00085F6E">
        <w:rPr>
          <w:rFonts w:cstheme="minorHAnsi"/>
          <w:sz w:val="27"/>
          <w:szCs w:val="27"/>
        </w:rPr>
        <w:t xml:space="preserve">zur Sprachförderung vom Verlag an der Ruhr, </w:t>
      </w:r>
      <w:r>
        <w:rPr>
          <w:rFonts w:cstheme="minorHAnsi"/>
          <w:sz w:val="27"/>
          <w:szCs w:val="27"/>
        </w:rPr>
        <w:t xml:space="preserve">Reime-Memory, </w:t>
      </w:r>
      <w:r w:rsidR="00085F6E">
        <w:rPr>
          <w:rFonts w:cstheme="minorHAnsi"/>
          <w:sz w:val="27"/>
          <w:szCs w:val="27"/>
        </w:rPr>
        <w:t>Was ist falsch?</w:t>
      </w:r>
    </w:p>
    <w:p w14:paraId="7EA4983A" w14:textId="00680F8C" w:rsidR="00C505C7" w:rsidRDefault="00535170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 xml:space="preserve"> BrainBox: Karten mit verschiedenen Begriffen zu Themen darf man sich 10 Sekunden anschauen und </w:t>
      </w:r>
      <w:r w:rsidR="0052189E">
        <w:rPr>
          <w:rFonts w:cstheme="minorHAnsi"/>
          <w:sz w:val="27"/>
          <w:szCs w:val="27"/>
        </w:rPr>
        <w:t xml:space="preserve">darf danach Fragen dazu beantworten. </w:t>
      </w:r>
      <w:r w:rsidR="0052070F">
        <w:rPr>
          <w:rFonts w:cstheme="minorHAnsi"/>
          <w:sz w:val="27"/>
          <w:szCs w:val="27"/>
        </w:rPr>
        <w:t xml:space="preserve">Spielen oder die Bilder beschreiben lassen, Vokabeln vorentlasten, </w:t>
      </w:r>
      <w:r w:rsidR="009A5ACB">
        <w:rPr>
          <w:rFonts w:cstheme="minorHAnsi"/>
          <w:sz w:val="27"/>
          <w:szCs w:val="27"/>
        </w:rPr>
        <w:t xml:space="preserve">Kurzreferate, Kinder selbst ein Bild gestalten lassen </w:t>
      </w:r>
    </w:p>
    <w:p w14:paraId="4D917F2A" w14:textId="785D3890" w:rsidR="009A5ACB" w:rsidRDefault="002B6C1C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 xml:space="preserve">Spiel Nanu? </w:t>
      </w:r>
    </w:p>
    <w:p w14:paraId="08D7FE4F" w14:textId="0D48131B" w:rsidR="00EB2D87" w:rsidRDefault="00EB2D87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Spiel Die freche Sprechhexe</w:t>
      </w:r>
    </w:p>
    <w:p w14:paraId="63FA5FF6" w14:textId="43E6F202" w:rsidR="00517833" w:rsidRDefault="00517833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Memory</w:t>
      </w:r>
    </w:p>
    <w:p w14:paraId="410CE20A" w14:textId="4C10EF8B" w:rsidR="00517833" w:rsidRDefault="00517833" w:rsidP="00AB27BA">
      <w:pPr>
        <w:pStyle w:val="Listenabsatz"/>
        <w:numPr>
          <w:ilvl w:val="0"/>
          <w:numId w:val="1"/>
        </w:numPr>
        <w:spacing w:line="300" w:lineRule="atLeast"/>
        <w:rPr>
          <w:rFonts w:cstheme="minorHAnsi"/>
          <w:sz w:val="27"/>
          <w:szCs w:val="27"/>
        </w:rPr>
      </w:pPr>
      <w:r>
        <w:rPr>
          <w:rFonts w:cstheme="minorHAnsi"/>
          <w:sz w:val="27"/>
          <w:szCs w:val="27"/>
        </w:rPr>
        <w:t>Einfache Bastelanleitungen nachbasteln</w:t>
      </w:r>
    </w:p>
    <w:p w14:paraId="3B8442F2" w14:textId="77777777" w:rsidR="00EB2D87" w:rsidRPr="00AB27BA" w:rsidRDefault="00EB2D87" w:rsidP="00EB2D87">
      <w:pPr>
        <w:pStyle w:val="Listenabsatz"/>
        <w:spacing w:line="300" w:lineRule="atLeast"/>
        <w:rPr>
          <w:rFonts w:cstheme="minorHAnsi"/>
          <w:sz w:val="27"/>
          <w:szCs w:val="27"/>
        </w:rPr>
      </w:pPr>
    </w:p>
    <w:sectPr w:rsidR="00EB2D87" w:rsidRPr="00AB27B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A6E33"/>
    <w:multiLevelType w:val="hybridMultilevel"/>
    <w:tmpl w:val="36FE1A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7671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7BA"/>
    <w:rsid w:val="000077A9"/>
    <w:rsid w:val="00016409"/>
    <w:rsid w:val="00034FCC"/>
    <w:rsid w:val="00077DEF"/>
    <w:rsid w:val="00080F70"/>
    <w:rsid w:val="00085F6E"/>
    <w:rsid w:val="000B191E"/>
    <w:rsid w:val="000B7DA9"/>
    <w:rsid w:val="000C16DC"/>
    <w:rsid w:val="000D2228"/>
    <w:rsid w:val="000F3B63"/>
    <w:rsid w:val="00123A5E"/>
    <w:rsid w:val="00147EFB"/>
    <w:rsid w:val="00153EFA"/>
    <w:rsid w:val="0018195A"/>
    <w:rsid w:val="00192587"/>
    <w:rsid w:val="00192DC0"/>
    <w:rsid w:val="001E02D0"/>
    <w:rsid w:val="001E3ED7"/>
    <w:rsid w:val="001F558B"/>
    <w:rsid w:val="0020484E"/>
    <w:rsid w:val="00215CB3"/>
    <w:rsid w:val="0026375C"/>
    <w:rsid w:val="00273A36"/>
    <w:rsid w:val="002B6C1C"/>
    <w:rsid w:val="002E038B"/>
    <w:rsid w:val="003225F9"/>
    <w:rsid w:val="0033105A"/>
    <w:rsid w:val="003D258B"/>
    <w:rsid w:val="00437489"/>
    <w:rsid w:val="00456B74"/>
    <w:rsid w:val="004759FE"/>
    <w:rsid w:val="00485E90"/>
    <w:rsid w:val="004C5955"/>
    <w:rsid w:val="004C734A"/>
    <w:rsid w:val="004D5F17"/>
    <w:rsid w:val="004E2E9A"/>
    <w:rsid w:val="004F4CD3"/>
    <w:rsid w:val="00517833"/>
    <w:rsid w:val="0052070F"/>
    <w:rsid w:val="0052189E"/>
    <w:rsid w:val="00535170"/>
    <w:rsid w:val="00545D38"/>
    <w:rsid w:val="005A4776"/>
    <w:rsid w:val="005B1CEB"/>
    <w:rsid w:val="005D7425"/>
    <w:rsid w:val="00602871"/>
    <w:rsid w:val="006379B9"/>
    <w:rsid w:val="0067069C"/>
    <w:rsid w:val="0067618C"/>
    <w:rsid w:val="006A7420"/>
    <w:rsid w:val="006B1F4C"/>
    <w:rsid w:val="006B283D"/>
    <w:rsid w:val="006E3BF7"/>
    <w:rsid w:val="006F51AC"/>
    <w:rsid w:val="00706A91"/>
    <w:rsid w:val="00736189"/>
    <w:rsid w:val="00767063"/>
    <w:rsid w:val="007B17B1"/>
    <w:rsid w:val="007C191C"/>
    <w:rsid w:val="007D13CC"/>
    <w:rsid w:val="007E05E2"/>
    <w:rsid w:val="0086181B"/>
    <w:rsid w:val="00881384"/>
    <w:rsid w:val="008B43E0"/>
    <w:rsid w:val="008C57D9"/>
    <w:rsid w:val="00900B7D"/>
    <w:rsid w:val="009A5ACB"/>
    <w:rsid w:val="009C6DE6"/>
    <w:rsid w:val="009D1077"/>
    <w:rsid w:val="009E01E2"/>
    <w:rsid w:val="009F6C9C"/>
    <w:rsid w:val="00A00FA1"/>
    <w:rsid w:val="00A032DF"/>
    <w:rsid w:val="00A05983"/>
    <w:rsid w:val="00A17442"/>
    <w:rsid w:val="00A302D4"/>
    <w:rsid w:val="00A87BF6"/>
    <w:rsid w:val="00AB27BA"/>
    <w:rsid w:val="00AD1B01"/>
    <w:rsid w:val="00AD4FAF"/>
    <w:rsid w:val="00AF5336"/>
    <w:rsid w:val="00B11A85"/>
    <w:rsid w:val="00B13F59"/>
    <w:rsid w:val="00B47FC9"/>
    <w:rsid w:val="00B654F0"/>
    <w:rsid w:val="00B72430"/>
    <w:rsid w:val="00BB7A7C"/>
    <w:rsid w:val="00BE035D"/>
    <w:rsid w:val="00C01A17"/>
    <w:rsid w:val="00C44030"/>
    <w:rsid w:val="00C505C7"/>
    <w:rsid w:val="00CB1CFE"/>
    <w:rsid w:val="00CE05D1"/>
    <w:rsid w:val="00CE54FA"/>
    <w:rsid w:val="00D03F3E"/>
    <w:rsid w:val="00D81300"/>
    <w:rsid w:val="00DB461B"/>
    <w:rsid w:val="00E20988"/>
    <w:rsid w:val="00E24BD4"/>
    <w:rsid w:val="00E5064F"/>
    <w:rsid w:val="00E73E67"/>
    <w:rsid w:val="00E82A50"/>
    <w:rsid w:val="00E862AA"/>
    <w:rsid w:val="00E9449B"/>
    <w:rsid w:val="00EB2D87"/>
    <w:rsid w:val="00EB2F87"/>
    <w:rsid w:val="00EF0EBE"/>
    <w:rsid w:val="00F0067F"/>
    <w:rsid w:val="00F80C9A"/>
    <w:rsid w:val="00FA7996"/>
    <w:rsid w:val="00FC5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275C5"/>
  <w15:chartTrackingRefBased/>
  <w15:docId w15:val="{E3055C29-E612-41C1-8110-B1BE4E7E5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B27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82F2F-F347-4EC3-95ED-8F52CC08A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Rhein-Sieg-Kreis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Mueller-Runkel, Marina</dc:creator>
  <cp:keywords/>
  <dc:description/>
  <cp:lastModifiedBy>Mueller-Runkel, Marina</cp:lastModifiedBy>
  <cp:revision>6</cp:revision>
  <dcterms:created xsi:type="dcterms:W3CDTF">2026-06-17T12:34:00Z</dcterms:created>
  <dcterms:modified xsi:type="dcterms:W3CDTF">2026-06-17T13:38:00Z</dcterms:modified>
</cp:coreProperties>
</file>